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A7D1" w14:textId="77A06608" w:rsidR="008D1AC5" w:rsidRDefault="00D46A0B" w:rsidP="00C11F07">
      <w:r>
        <w:rPr>
          <w:noProof/>
        </w:rPr>
        <mc:AlternateContent>
          <mc:Choice Requires="wps">
            <w:drawing>
              <wp:anchor distT="0" distB="0" distL="114300" distR="114300" simplePos="0" relativeHeight="251661055" behindDoc="0" locked="0" layoutInCell="1" allowOverlap="1" wp14:anchorId="57B2A776" wp14:editId="7A09DF93">
                <wp:simplePos x="0" y="0"/>
                <wp:positionH relativeFrom="page">
                  <wp:posOffset>28575</wp:posOffset>
                </wp:positionH>
                <wp:positionV relativeFrom="paragraph">
                  <wp:posOffset>-628650</wp:posOffset>
                </wp:positionV>
                <wp:extent cx="5937250" cy="2238375"/>
                <wp:effectExtent l="0" t="0" r="6350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22383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CEE8F" id="Rectangle 2" o:spid="_x0000_s1026" style="position:absolute;margin-left:2.25pt;margin-top:-49.5pt;width:467.5pt;height:176.25pt;z-index:2516610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" fillcolor="#dbe5f1 [660]" stroked="f" strokeweight="2pt">
                <w10:wrap anchorx="page"/>
              </v:rect>
            </w:pict>
          </mc:Fallback>
        </mc:AlternateContent>
      </w:r>
    </w:p>
    <w:p w14:paraId="2F483908" w14:textId="6D694E89" w:rsidR="00654CB1" w:rsidRPr="00654CB1" w:rsidRDefault="00D2019E" w:rsidP="00C11F07">
      <w:r w:rsidRPr="00CC1847">
        <w:rPr>
          <w:rFonts w:ascii="Times New Roman" w:eastAsia="Times New Roman" w:hAnsi="Times New Roman"/>
          <w:b/>
          <w:bCs/>
          <w:noProof/>
          <w:spacing w:val="-1"/>
        </w:rPr>
        <mc:AlternateContent>
          <mc:Choice Requires="wps">
            <w:drawing>
              <wp:anchor distT="0" distB="0" distL="274320" distR="114300" simplePos="0" relativeHeight="251659264" behindDoc="0" locked="0" layoutInCell="0" allowOverlap="1" wp14:anchorId="0FD4AE0B" wp14:editId="6497EB4F">
                <wp:simplePos x="0" y="0"/>
                <wp:positionH relativeFrom="page">
                  <wp:align>right</wp:align>
                </wp:positionH>
                <wp:positionV relativeFrom="margin">
                  <wp:posOffset>-478790</wp:posOffset>
                </wp:positionV>
                <wp:extent cx="1727835" cy="10029825"/>
                <wp:effectExtent l="57150" t="38100" r="62865" b="85725"/>
                <wp:wrapSquare wrapText="bothSides"/>
                <wp:docPr id="697" name="Text Box 395" descr="Narrow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00298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35000">
                              <a:schemeClr val="bg2">
                                <a:lumMod val="90000"/>
                              </a:schemeClr>
                            </a:gs>
                            <a:gs pos="100000">
                              <a:schemeClr val="bg2"/>
                            </a:gs>
                          </a:gsLst>
                        </a:gra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28A6F" w14:textId="77777777" w:rsidR="00D624B2" w:rsidRDefault="00156EBC" w:rsidP="00A65F56">
                            <w:pPr>
                              <w:widowControl w:val="0"/>
                              <w:tabs>
                                <w:tab w:val="left" w:pos="90"/>
                              </w:tabs>
                              <w:spacing w:after="0"/>
                              <w:outlineLvl w:val="1"/>
                              <w:rPr>
                                <w:b/>
                                <w:i/>
                                <w:spacing w:val="-1"/>
                                <w:sz w:val="16"/>
                                <w:szCs w:val="16"/>
                              </w:rPr>
                            </w:pPr>
                            <w:r w:rsidRPr="00811E63">
                              <w:rPr>
                                <w:rFonts w:eastAsia="Times New Roman"/>
                                <w:b/>
                                <w:bCs/>
                                <w:i/>
                                <w:spacing w:val="-1"/>
                                <w:sz w:val="16"/>
                                <w:szCs w:val="16"/>
                              </w:rPr>
                              <w:t xml:space="preserve">Our Mission:    </w:t>
                            </w:r>
                            <w:r w:rsidRPr="00811E63">
                              <w:rPr>
                                <w:b/>
                                <w:i/>
                                <w:spacing w:val="-1"/>
                                <w:sz w:val="16"/>
                                <w:szCs w:val="16"/>
                              </w:rPr>
                              <w:t>To promote, recommend and advocate for programs and projects within the Custer-Gallatin National Forest that will provide for the public health, safety and general welfare of our communities under the sustainable multiple-use management concept to me</w:t>
                            </w:r>
                            <w:r w:rsidR="00D624B2">
                              <w:rPr>
                                <w:b/>
                                <w:i/>
                                <w:spacing w:val="-1"/>
                                <w:sz w:val="16"/>
                                <w:szCs w:val="16"/>
                              </w:rPr>
                              <w:t>et the diverse needs of our com</w:t>
                            </w:r>
                            <w:r w:rsidRPr="00811E63">
                              <w:rPr>
                                <w:b/>
                                <w:i/>
                                <w:spacing w:val="-1"/>
                                <w:sz w:val="16"/>
                                <w:szCs w:val="16"/>
                              </w:rPr>
                              <w:t>munities through a transparent, collaborative and mutually supportive process within a diverse and committed stakeholder group.</w:t>
                            </w:r>
                          </w:p>
                          <w:p w14:paraId="1555B6D1" w14:textId="77777777" w:rsidR="00156EBC" w:rsidRPr="00811E63" w:rsidRDefault="00811E63" w:rsidP="00A65F56">
                            <w:pPr>
                              <w:widowControl w:val="0"/>
                              <w:tabs>
                                <w:tab w:val="left" w:pos="90"/>
                              </w:tabs>
                              <w:spacing w:after="0"/>
                              <w:outlineLvl w:val="1"/>
                              <w:rPr>
                                <w:b/>
                                <w:i/>
                                <w:spacing w:val="-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14533862" w14:textId="77777777" w:rsidR="006A0898" w:rsidRPr="00F27ED8" w:rsidRDefault="00A0069E" w:rsidP="00067A30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>Members</w:t>
                            </w:r>
                            <w:r w:rsidR="00F27ED8"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>hip</w:t>
                            </w:r>
                          </w:p>
                          <w:p w14:paraId="57A6D3E1" w14:textId="77777777" w:rsidR="00A0069E" w:rsidRPr="00F27ED8" w:rsidRDefault="005E4A8A" w:rsidP="00F27ED8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County Commissions</w:t>
                            </w:r>
                          </w:p>
                          <w:p w14:paraId="361B3522" w14:textId="77777777" w:rsidR="00290A92" w:rsidRPr="005E4A8A" w:rsidRDefault="00A0069E" w:rsidP="00290A92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</w:pP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>Carbon Co.</w:t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br/>
                              <w:t>Madison Co.</w:t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br/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0"/>
                                <w:szCs w:val="16"/>
                              </w:rPr>
                              <w:t xml:space="preserve"> </w:t>
                            </w:r>
                            <w:r w:rsidR="006A0898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>Park</w:t>
                            </w:r>
                            <w:r w:rsidR="00B315C8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>Co.</w:t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br/>
                            </w:r>
                            <w:r w:rsidR="006A0898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>Gallatin Co</w:t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 xml:space="preserve">. </w:t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br/>
                              <w:t xml:space="preserve">Stillwater Co. </w:t>
                            </w:r>
                            <w:r w:rsidR="004218C1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br/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>Big Horn Co.</w:t>
                            </w:r>
                            <w:r w:rsidR="004218C1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="004218C1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br/>
                              <w:t>Sweet Grass Co.</w:t>
                            </w:r>
                          </w:p>
                          <w:p w14:paraId="4CD21D63" w14:textId="77777777" w:rsidR="00290A92" w:rsidRPr="005E4A8A" w:rsidRDefault="00456C24" w:rsidP="00F27ED8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4"/>
                              </w:rPr>
                            </w:pP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 xml:space="preserve">      </w:t>
                            </w:r>
                            <w:r w:rsidR="00BE15A2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 xml:space="preserve">         </w:t>
                            </w:r>
                            <w:r w:rsidR="00A06A05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 xml:space="preserve">          </w:t>
                            </w:r>
                            <w:r w:rsidR="00290A92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>Powder</w:t>
                            </w:r>
                            <w:r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 xml:space="preserve"> Riv</w:t>
                            </w:r>
                            <w:r w:rsidR="00290A92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t>er Co.</w:t>
                            </w:r>
                            <w:r w:rsidR="00BE15A2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6"/>
                              </w:rPr>
                              <w:br/>
                            </w:r>
                            <w:r w:rsidR="00BE15A2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0"/>
                                <w:szCs w:val="16"/>
                              </w:rPr>
                              <w:t xml:space="preserve">     </w:t>
                            </w:r>
                            <w:r w:rsidR="005E4A8A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0"/>
                                <w:szCs w:val="16"/>
                              </w:rPr>
                              <w:t xml:space="preserve">           </w:t>
                            </w:r>
                            <w:r w:rsid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0"/>
                                <w:szCs w:val="16"/>
                              </w:rPr>
                              <w:t xml:space="preserve">                </w:t>
                            </w:r>
                            <w:r w:rsidR="00BE15A2" w:rsidRP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8"/>
                                <w:szCs w:val="14"/>
                              </w:rPr>
                              <w:t>Rosebud Co.</w:t>
                            </w:r>
                          </w:p>
                          <w:p w14:paraId="33BE361C" w14:textId="77777777" w:rsidR="00290A92" w:rsidRPr="00855FD9" w:rsidRDefault="00290A92" w:rsidP="00F27ED8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6"/>
                                <w:szCs w:val="16"/>
                              </w:rPr>
                            </w:pPr>
                          </w:p>
                          <w:p w14:paraId="232E8D2A" w14:textId="77777777" w:rsidR="00290A92" w:rsidRDefault="00290A92" w:rsidP="00F27ED8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</w:p>
                          <w:p w14:paraId="4BEA588D" w14:textId="77777777" w:rsidR="005135F4" w:rsidRPr="00855FD9" w:rsidRDefault="00F27ED8" w:rsidP="00F27ED8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0"/>
                                <w:szCs w:val="18"/>
                                <w:u w:val="single"/>
                              </w:rPr>
                            </w:pPr>
                            <w:r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4218C1"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Industry</w:t>
                            </w:r>
                            <w:r w:rsidR="005E4A8A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Representation</w:t>
                            </w:r>
                            <w:r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</w:p>
                          <w:p w14:paraId="78540052" w14:textId="77777777" w:rsidR="004218C1" w:rsidRDefault="004218C1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Skiing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-</w:t>
                            </w:r>
                            <w:r w:rsidR="00D2019E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Red Lodge Mountain</w:t>
                            </w:r>
                            <w:r w:rsid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</w:p>
                          <w:p w14:paraId="499D4798" w14:textId="77777777" w:rsidR="00855FD9" w:rsidRDefault="004218C1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  <w:r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4"/>
                              </w:rPr>
                              <w:t>Minerals/Mining</w:t>
                            </w:r>
                            <w:r w:rsid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82712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Stillwater Mining Corp.</w:t>
                            </w:r>
                          </w:p>
                          <w:p w14:paraId="31D06B29" w14:textId="77777777" w:rsidR="005E4A8A" w:rsidRDefault="00855FD9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Multiple Use –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 w:rsidRPr="00855FD9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Citizens for Balanced Use</w:t>
                            </w:r>
                            <w:r w:rsidR="004218C1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23ABCEAD" w14:textId="77777777" w:rsidR="00B315C8" w:rsidRDefault="004218C1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Recreational &amp; Economic </w:t>
                            </w:r>
                            <w:r w:rsidR="00F27ED8"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Dev. </w:t>
                            </w:r>
                            <w:r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4018E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 w:rsidR="004E20AD"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Big Sky Chamber</w:t>
                            </w:r>
                          </w:p>
                          <w:p w14:paraId="112480F7" w14:textId="77777777" w:rsidR="0019160C" w:rsidRPr="0019160C" w:rsidRDefault="005E4A8A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5135F4"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Agriculture/Ranching -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  <w:t>OPEN</w:t>
                            </w:r>
                          </w:p>
                          <w:p w14:paraId="40744D76" w14:textId="77777777" w:rsidR="00B315C8" w:rsidRPr="004E20AD" w:rsidRDefault="005E4A8A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4218C1"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Timber  </w:t>
                            </w:r>
                            <w:r w:rsidR="004218C1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-</w:t>
                            </w:r>
                            <w:r w:rsidR="00D2019E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Sun Mtn. Lumber Co.</w:t>
                            </w:r>
                            <w:r w:rsidR="00D46823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48CC7784" w14:textId="77777777" w:rsidR="005135F4" w:rsidRDefault="005E4A8A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5135F4"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Motorized Recreation - </w:t>
                            </w:r>
                            <w:r w:rsidR="005135F4"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5D1D71" w:rsidRPr="005D1D71">
                              <w:rPr>
                                <w:rFonts w:asciiTheme="majorHAnsi" w:hAnsiTheme="majorHAnsi"/>
                                <w:b/>
                                <w:i/>
                                <w:sz w:val="14"/>
                                <w:szCs w:val="14"/>
                              </w:rPr>
                              <w:t>Montana Trail Vehicle Riders Assoc.</w:t>
                            </w:r>
                          </w:p>
                          <w:p w14:paraId="6711E003" w14:textId="77777777" w:rsidR="005135F4" w:rsidRDefault="005E4A8A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  <w:t xml:space="preserve">Quiet Recreation - </w:t>
                            </w:r>
                            <w:r w:rsidR="005D1D71" w:rsidRPr="005D1D71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Winter Wildlands Alliance</w:t>
                            </w:r>
                            <w:r w:rsidR="005D1D71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  <w:t>SW Mont. Mtn.. Biking Advocates</w:t>
                            </w:r>
                          </w:p>
                          <w:p w14:paraId="33CBC3DC" w14:textId="77777777" w:rsidR="005135F4" w:rsidRDefault="005E4A8A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A06A05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Fishing and Hunting </w:t>
                            </w:r>
                            <w:r w:rsidR="005135F4"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- </w:t>
                            </w:r>
                            <w:r w:rsidR="005135F4"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A06A05">
                              <w:rPr>
                                <w:rFonts w:asciiTheme="majorHAnsi" w:hAnsiTheme="majorHAnsi"/>
                                <w:b/>
                                <w:i/>
                                <w:sz w:val="14"/>
                                <w:szCs w:val="14"/>
                              </w:rPr>
                              <w:t>Montana</w:t>
                            </w:r>
                            <w:r w:rsidR="00C25C06">
                              <w:rPr>
                                <w:rFonts w:asciiTheme="majorHAnsi" w:hAnsiTheme="majorHAnsi"/>
                                <w:b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A06A05">
                              <w:rPr>
                                <w:rFonts w:asciiTheme="majorHAnsi" w:hAnsiTheme="majorHAnsi"/>
                                <w:b/>
                                <w:i/>
                                <w:sz w:val="14"/>
                                <w:szCs w:val="14"/>
                              </w:rPr>
                              <w:t>Back Country Hunters &amp; Anglers</w:t>
                            </w:r>
                            <w:r w:rsidR="00C25C06">
                              <w:rPr>
                                <w:rFonts w:asciiTheme="majorHAnsi" w:hAnsiTheme="majorHAnsi"/>
                                <w:b/>
                                <w:i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2B259090" w14:textId="77777777" w:rsidR="00DE6BCC" w:rsidRDefault="00F27ED8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  <w:r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Outfitters - </w:t>
                            </w:r>
                            <w:r w:rsidRPr="00B6436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D82712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Montana Outfitters </w:t>
                            </w:r>
                            <w:r w:rsidR="00A06A05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D82712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 &amp; Guides Assn.</w:t>
                            </w:r>
                          </w:p>
                          <w:p w14:paraId="5B279C48" w14:textId="77777777" w:rsidR="00290A92" w:rsidRPr="00456C24" w:rsidRDefault="005E4A8A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4"/>
                              </w:rPr>
                              <w:br/>
                            </w:r>
                            <w:r w:rsidR="00D46823" w:rsidRPr="00D46823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4"/>
                              </w:rPr>
                              <w:t>Montana  University Extension</w:t>
                            </w:r>
                          </w:p>
                          <w:p w14:paraId="19A36A4C" w14:textId="77777777" w:rsidR="005135F4" w:rsidRPr="00F27ED8" w:rsidRDefault="005E4A8A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5135F4" w:rsidRPr="00F27ED8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Conservation NGOs</w:t>
                            </w:r>
                          </w:p>
                          <w:p w14:paraId="2D31ADEB" w14:textId="77777777" w:rsidR="00CC1847" w:rsidRPr="005902B4" w:rsidRDefault="004E20AD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4"/>
                                <w:szCs w:val="16"/>
                              </w:rPr>
                            </w:pPr>
                            <w:r w:rsidRPr="00CC184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 w:rsidRPr="00CC184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Greater Yellowstone Coalition</w:t>
                            </w:r>
                            <w:r w:rsidR="005902B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D2019E" w:rsidRPr="005902B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0"/>
                                <w:szCs w:val="16"/>
                              </w:rPr>
                              <w:br/>
                            </w:r>
                            <w:r w:rsidR="00CC1847" w:rsidRPr="00CC184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  <w:t>The</w:t>
                            </w:r>
                            <w:r w:rsidR="00D91930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CC1847" w:rsidRPr="00CC184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Wilderness Society</w:t>
                            </w:r>
                            <w:r w:rsidR="005902B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</w:p>
                          <w:p w14:paraId="65E9CEB6" w14:textId="77777777" w:rsidR="00C25C06" w:rsidRDefault="00D91930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  <w:t>Society for Range Management</w:t>
                            </w:r>
                            <w:r w:rsidR="0044295C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t>,</w:t>
                            </w:r>
                            <w:r w:rsidR="0044295C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  <w:t>Northern Great Plains Section</w:t>
                            </w:r>
                          </w:p>
                          <w:p w14:paraId="55ABFAC0" w14:textId="77777777" w:rsidR="005E4A8A" w:rsidRDefault="00C25C06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  <w:t>Trout Unlimited</w:t>
                            </w:r>
                            <w:r w:rsidR="005E4A8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</w:p>
                          <w:p w14:paraId="41BF8166" w14:textId="77777777" w:rsidR="00D91930" w:rsidRDefault="005E4A8A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8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  <w:t>Ttout Unlimited</w:t>
                            </w:r>
                            <w:r w:rsidR="005902B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14"/>
                                <w:szCs w:val="16"/>
                              </w:rPr>
                              <w:br/>
                            </w:r>
                            <w:r w:rsidR="00D2019E" w:rsidRPr="005902B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8"/>
                                <w:szCs w:val="16"/>
                              </w:rPr>
                              <w:br/>
                            </w:r>
                          </w:p>
                          <w:p w14:paraId="6AD4043D" w14:textId="77777777" w:rsidR="004E20AD" w:rsidRPr="00F27ED8" w:rsidRDefault="004E20AD" w:rsidP="00D2019E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62B37E5C" w14:textId="77777777" w:rsidR="006A0898" w:rsidRPr="004E20AD" w:rsidRDefault="006A0898" w:rsidP="004E20AD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1B038656" w14:textId="77777777" w:rsidR="006A0898" w:rsidRPr="004E20AD" w:rsidRDefault="006A0898" w:rsidP="004E20AD">
                            <w:pPr>
                              <w:pBdr>
                                <w:top w:val="thinThickSmallGap" w:sz="36" w:space="9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1828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4AE0B" id="_x0000_t202" coordsize="21600,21600" o:spt="202" path="m,l,21600r21600,l21600,xe">
                <v:stroke joinstyle="miter"/>
                <v:path gradientshapeok="t" o:connecttype="rect"/>
              </v:shapetype>
              <v:shape id="Text Box 395" o:spid="_x0000_s1026" type="#_x0000_t202" alt="Narrow horizontal" style="position:absolute;margin-left:84.85pt;margin-top:-37.7pt;width:136.05pt;height:789.75pt;z-index:251659264;visibility:visible;mso-wrap-style:square;mso-width-percent:0;mso-height-percent:0;mso-wrap-distance-left:21.6pt;mso-wrap-distance-top:0;mso-wrap-distance-right:9pt;mso-wrap-distance-bottom:0;mso-position-horizontal:right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" o:allowincell="f" fillcolor="#b8cce4 [1300]" stroked="f">
                <v:fill color2="#eeece1 [3214]" rotate="t" angle="180" colors="0 #b9cde5;22938f #ddd9c3;1 #eeece1" focus="100%" type="gradient"/>
                <v:shadow on="t" color="black" opacity="24903f" obscured="t" origin=",.5" offset="0,.55556mm"/>
                <v:textbox inset=",7.2pt,,14.4pt">
                  <w:txbxContent>
                    <w:p w14:paraId="4F128A6F" w14:textId="77777777" w:rsidR="00D624B2" w:rsidRDefault="00156EBC" w:rsidP="00A65F56">
                      <w:pPr>
                        <w:widowControl w:val="0"/>
                        <w:tabs>
                          <w:tab w:val="left" w:pos="90"/>
                        </w:tabs>
                        <w:spacing w:after="0"/>
                        <w:outlineLvl w:val="1"/>
                        <w:rPr>
                          <w:b/>
                          <w:i/>
                          <w:spacing w:val="-1"/>
                          <w:sz w:val="16"/>
                          <w:szCs w:val="16"/>
                        </w:rPr>
                      </w:pPr>
                      <w:r w:rsidRPr="00811E63">
                        <w:rPr>
                          <w:rFonts w:eastAsia="Times New Roman"/>
                          <w:b/>
                          <w:bCs/>
                          <w:i/>
                          <w:spacing w:val="-1"/>
                          <w:sz w:val="16"/>
                          <w:szCs w:val="16"/>
                        </w:rPr>
                        <w:t xml:space="preserve">Our Mission:    </w:t>
                      </w:r>
                      <w:r w:rsidRPr="00811E63">
                        <w:rPr>
                          <w:b/>
                          <w:i/>
                          <w:spacing w:val="-1"/>
                          <w:sz w:val="16"/>
                          <w:szCs w:val="16"/>
                        </w:rPr>
                        <w:t>To promote, recommend and advocate for programs and projects within the Custer-Gallatin National Forest that will provide for the public health, safety and general welfare of our communities under the sustainable multiple-use management concept to me</w:t>
                      </w:r>
                      <w:r w:rsidR="00D624B2">
                        <w:rPr>
                          <w:b/>
                          <w:i/>
                          <w:spacing w:val="-1"/>
                          <w:sz w:val="16"/>
                          <w:szCs w:val="16"/>
                        </w:rPr>
                        <w:t>et the diverse needs of our com</w:t>
                      </w:r>
                      <w:r w:rsidRPr="00811E63">
                        <w:rPr>
                          <w:b/>
                          <w:i/>
                          <w:spacing w:val="-1"/>
                          <w:sz w:val="16"/>
                          <w:szCs w:val="16"/>
                        </w:rPr>
                        <w:t>munities through a transparent, collaborative and mutually supportive process within a diverse and committed stakeholder group.</w:t>
                      </w:r>
                    </w:p>
                    <w:p w14:paraId="1555B6D1" w14:textId="77777777" w:rsidR="00156EBC" w:rsidRPr="00811E63" w:rsidRDefault="00811E63" w:rsidP="00A65F56">
                      <w:pPr>
                        <w:widowControl w:val="0"/>
                        <w:tabs>
                          <w:tab w:val="left" w:pos="90"/>
                        </w:tabs>
                        <w:spacing w:after="0"/>
                        <w:outlineLvl w:val="1"/>
                        <w:rPr>
                          <w:b/>
                          <w:i/>
                          <w:spacing w:val="-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pacing w:val="-1"/>
                          <w:sz w:val="16"/>
                          <w:szCs w:val="16"/>
                        </w:rPr>
                        <w:br/>
                      </w:r>
                    </w:p>
                    <w:p w14:paraId="14533862" w14:textId="77777777" w:rsidR="006A0898" w:rsidRPr="00F27ED8" w:rsidRDefault="00A0069E" w:rsidP="00067A30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0"/>
                          <w:szCs w:val="20"/>
                          <w:u w:val="single"/>
                        </w:rPr>
                      </w:pPr>
                      <w:r w:rsidRPr="00F27ED8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0"/>
                          <w:szCs w:val="20"/>
                          <w:u w:val="single"/>
                        </w:rPr>
                        <w:t>Members</w:t>
                      </w:r>
                      <w:r w:rsidR="00F27ED8" w:rsidRPr="00F27ED8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0"/>
                          <w:szCs w:val="20"/>
                          <w:u w:val="single"/>
                        </w:rPr>
                        <w:t>hip</w:t>
                      </w:r>
                    </w:p>
                    <w:p w14:paraId="57A6D3E1" w14:textId="77777777" w:rsidR="00A0069E" w:rsidRPr="00F27ED8" w:rsidRDefault="005E4A8A" w:rsidP="00F27ED8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>County Commissions</w:t>
                      </w:r>
                    </w:p>
                    <w:p w14:paraId="361B3522" w14:textId="77777777" w:rsidR="00290A92" w:rsidRPr="005E4A8A" w:rsidRDefault="00A0069E" w:rsidP="00290A92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</w:pP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>Carbon Co.</w:t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br/>
                        <w:t>Madison Co.</w:t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br/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0"/>
                          <w:szCs w:val="16"/>
                        </w:rPr>
                        <w:t xml:space="preserve"> </w:t>
                      </w:r>
                      <w:r w:rsidR="006A0898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>Park</w:t>
                      </w:r>
                      <w:r w:rsidR="00B315C8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 xml:space="preserve"> </w:t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>Co.</w:t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br/>
                      </w:r>
                      <w:r w:rsidR="006A0898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>Gallatin Co</w:t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 xml:space="preserve">. </w:t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br/>
                        <w:t xml:space="preserve">Stillwater Co. </w:t>
                      </w:r>
                      <w:r w:rsidR="004218C1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br/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>Big Horn Co.</w:t>
                      </w:r>
                      <w:r w:rsidR="004218C1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 xml:space="preserve"> </w:t>
                      </w:r>
                      <w:r w:rsidR="004218C1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br/>
                        <w:t>Sweet Grass Co.</w:t>
                      </w:r>
                    </w:p>
                    <w:p w14:paraId="4CD21D63" w14:textId="77777777" w:rsidR="00290A92" w:rsidRPr="005E4A8A" w:rsidRDefault="00456C24" w:rsidP="00F27ED8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4"/>
                        </w:rPr>
                      </w:pP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 xml:space="preserve">      </w:t>
                      </w:r>
                      <w:r w:rsidR="00BE15A2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 xml:space="preserve">         </w:t>
                      </w:r>
                      <w:r w:rsidR="00A06A05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 xml:space="preserve"> </w:t>
                      </w:r>
                      <w:r w:rsid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 xml:space="preserve">          </w:t>
                      </w:r>
                      <w:r w:rsidR="00290A92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>Powder</w:t>
                      </w:r>
                      <w:r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 xml:space="preserve"> Riv</w:t>
                      </w:r>
                      <w:r w:rsidR="00290A92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t>er Co.</w:t>
                      </w:r>
                      <w:r w:rsidR="00BE15A2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6"/>
                        </w:rPr>
                        <w:br/>
                      </w:r>
                      <w:r w:rsidR="00BE15A2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0"/>
                          <w:szCs w:val="16"/>
                        </w:rPr>
                        <w:t xml:space="preserve">     </w:t>
                      </w:r>
                      <w:r w:rsidR="005E4A8A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0"/>
                          <w:szCs w:val="16"/>
                        </w:rPr>
                        <w:t xml:space="preserve">           </w:t>
                      </w:r>
                      <w:r w:rsid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0"/>
                          <w:szCs w:val="16"/>
                        </w:rPr>
                        <w:t xml:space="preserve">                </w:t>
                      </w:r>
                      <w:r w:rsidR="00BE15A2" w:rsidRP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8"/>
                          <w:szCs w:val="14"/>
                        </w:rPr>
                        <w:t>Rosebud Co.</w:t>
                      </w:r>
                    </w:p>
                    <w:p w14:paraId="33BE361C" w14:textId="77777777" w:rsidR="00290A92" w:rsidRPr="00855FD9" w:rsidRDefault="00290A92" w:rsidP="00F27ED8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6"/>
                          <w:szCs w:val="16"/>
                        </w:rPr>
                      </w:pPr>
                    </w:p>
                    <w:p w14:paraId="232E8D2A" w14:textId="77777777" w:rsidR="00290A92" w:rsidRDefault="00290A92" w:rsidP="00F27ED8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4"/>
                          <w:szCs w:val="16"/>
                        </w:rPr>
                      </w:pPr>
                    </w:p>
                    <w:p w14:paraId="4BEA588D" w14:textId="77777777" w:rsidR="005135F4" w:rsidRPr="00855FD9" w:rsidRDefault="00F27ED8" w:rsidP="00F27ED8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0"/>
                          <w:szCs w:val="18"/>
                          <w:u w:val="single"/>
                        </w:rPr>
                      </w:pPr>
                      <w:r w:rsidRPr="00F27ED8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4218C1" w:rsidRPr="00F27ED8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>Industry</w:t>
                      </w:r>
                      <w:r w:rsidR="005E4A8A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 xml:space="preserve"> Representation</w:t>
                      </w:r>
                      <w:r w:rsidRPr="00F27ED8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br/>
                      </w:r>
                    </w:p>
                    <w:p w14:paraId="78540052" w14:textId="77777777" w:rsidR="004218C1" w:rsidRDefault="004218C1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Skiing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>-</w:t>
                      </w:r>
                      <w:r w:rsidR="00D2019E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F27ED8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Red Lodge Mountain</w:t>
                      </w:r>
                      <w:r w:rsid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</w:p>
                    <w:p w14:paraId="499D4798" w14:textId="77777777" w:rsidR="00855FD9" w:rsidRDefault="004218C1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</w:pPr>
                      <w:r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4"/>
                        </w:rPr>
                        <w:t>Minerals/Mining</w:t>
                      </w:r>
                      <w:r w:rsid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D82712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r w:rsidRPr="00F27ED8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Stillwater Mining Corp.</w:t>
                      </w:r>
                    </w:p>
                    <w:p w14:paraId="31D06B29" w14:textId="77777777" w:rsidR="005E4A8A" w:rsidRDefault="00855FD9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Multiple Use –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r w:rsidRPr="00855FD9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Citizens for Balanced Use</w:t>
                      </w:r>
                      <w:r w:rsidR="004218C1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br/>
                      </w:r>
                    </w:p>
                    <w:p w14:paraId="23ABCEAD" w14:textId="77777777" w:rsidR="00B315C8" w:rsidRDefault="004218C1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Recreational &amp; Economic </w:t>
                      </w:r>
                      <w:r w:rsidR="00F27ED8"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Dev. </w:t>
                      </w:r>
                      <w:r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 </w:t>
                      </w:r>
                      <w:r w:rsid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14018E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r w:rsidR="004E20AD" w:rsidRPr="00F27ED8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Big Sky Chamber</w:t>
                      </w:r>
                    </w:p>
                    <w:p w14:paraId="112480F7" w14:textId="77777777" w:rsidR="0019160C" w:rsidRPr="0019160C" w:rsidRDefault="005E4A8A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5135F4"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Agriculture/Ranching -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  <w:t>OPEN</w:t>
                      </w:r>
                    </w:p>
                    <w:p w14:paraId="40744D76" w14:textId="77777777" w:rsidR="00B315C8" w:rsidRPr="004E20AD" w:rsidRDefault="005E4A8A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4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4218C1"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Timber  </w:t>
                      </w:r>
                      <w:r w:rsidR="004218C1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>-</w:t>
                      </w:r>
                      <w:r w:rsidR="00D2019E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>Sun Mtn. Lumber Co.</w:t>
                      </w:r>
                      <w:r w:rsidR="00D46823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48CC7784" w14:textId="77777777" w:rsidR="005135F4" w:rsidRDefault="005E4A8A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5135F4"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Motorized Recreation - </w:t>
                      </w:r>
                      <w:r w:rsidR="005135F4"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5D1D71" w:rsidRPr="005D1D71">
                        <w:rPr>
                          <w:rFonts w:asciiTheme="majorHAnsi" w:hAnsiTheme="majorHAnsi"/>
                          <w:b/>
                          <w:i/>
                          <w:sz w:val="14"/>
                          <w:szCs w:val="14"/>
                        </w:rPr>
                        <w:t>Montana Trail Vehicle Riders Assoc.</w:t>
                      </w:r>
                    </w:p>
                    <w:p w14:paraId="6711E003" w14:textId="77777777" w:rsidR="005135F4" w:rsidRDefault="005E4A8A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  <w:t xml:space="preserve">Quiet Recreation - </w:t>
                      </w:r>
                      <w:r w:rsidR="005D1D71" w:rsidRPr="005D1D71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Winter Wildlands Alliance</w:t>
                      </w:r>
                      <w:r w:rsidR="005D1D71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  <w:t>SW Mont. Mtn.. Biking Advocates</w:t>
                      </w:r>
                    </w:p>
                    <w:p w14:paraId="33CBC3DC" w14:textId="77777777" w:rsidR="005135F4" w:rsidRDefault="005E4A8A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A06A05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Fishing and Hunting </w:t>
                      </w:r>
                      <w:r w:rsidR="005135F4"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- </w:t>
                      </w:r>
                      <w:r w:rsidR="005135F4"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A06A05">
                        <w:rPr>
                          <w:rFonts w:asciiTheme="majorHAnsi" w:hAnsiTheme="majorHAnsi"/>
                          <w:b/>
                          <w:i/>
                          <w:sz w:val="14"/>
                          <w:szCs w:val="14"/>
                        </w:rPr>
                        <w:t>Montana</w:t>
                      </w:r>
                      <w:r w:rsidR="00C25C06">
                        <w:rPr>
                          <w:rFonts w:asciiTheme="majorHAnsi" w:hAnsiTheme="majorHAnsi"/>
                          <w:b/>
                          <w:i/>
                          <w:sz w:val="14"/>
                          <w:szCs w:val="14"/>
                        </w:rPr>
                        <w:t xml:space="preserve"> </w:t>
                      </w:r>
                      <w:r w:rsidR="00A06A05">
                        <w:rPr>
                          <w:rFonts w:asciiTheme="majorHAnsi" w:hAnsiTheme="majorHAnsi"/>
                          <w:b/>
                          <w:i/>
                          <w:sz w:val="14"/>
                          <w:szCs w:val="14"/>
                        </w:rPr>
                        <w:t>Back Country Hunters &amp; Anglers</w:t>
                      </w:r>
                      <w:r w:rsidR="00C25C06">
                        <w:rPr>
                          <w:rFonts w:asciiTheme="majorHAnsi" w:hAnsiTheme="majorHAnsi"/>
                          <w:b/>
                          <w:i/>
                          <w:sz w:val="14"/>
                          <w:szCs w:val="14"/>
                        </w:rPr>
                        <w:br/>
                      </w:r>
                    </w:p>
                    <w:p w14:paraId="2B259090" w14:textId="77777777" w:rsidR="00DE6BCC" w:rsidRDefault="00F27ED8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</w:pPr>
                      <w:r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Outfitters - </w:t>
                      </w:r>
                      <w:r w:rsidRPr="00B6436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D82712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Montana Outfitters </w:t>
                      </w:r>
                      <w:r w:rsidR="00A06A05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D82712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 &amp; Guides Assn.</w:t>
                      </w:r>
                    </w:p>
                    <w:p w14:paraId="5B279C48" w14:textId="77777777" w:rsidR="00290A92" w:rsidRPr="00456C24" w:rsidRDefault="005E4A8A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4"/>
                        </w:rPr>
                        <w:br/>
                      </w:r>
                      <w:r w:rsidR="00D46823" w:rsidRPr="00D46823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4"/>
                        </w:rPr>
                        <w:t>Montana  University Extension</w:t>
                      </w:r>
                    </w:p>
                    <w:p w14:paraId="19A36A4C" w14:textId="77777777" w:rsidR="005135F4" w:rsidRPr="00F27ED8" w:rsidRDefault="005E4A8A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br/>
                      </w:r>
                      <w:r w:rsidR="005135F4" w:rsidRPr="00F27ED8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>Conservation NGOs</w:t>
                      </w:r>
                    </w:p>
                    <w:p w14:paraId="2D31ADEB" w14:textId="77777777" w:rsidR="00CC1847" w:rsidRPr="005902B4" w:rsidRDefault="004E20AD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4"/>
                          <w:szCs w:val="16"/>
                        </w:rPr>
                      </w:pPr>
                      <w:r w:rsidRPr="00CC184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r w:rsidRPr="00CC184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Greater Yellowstone Coalition</w:t>
                      </w:r>
                      <w:r w:rsidR="005902B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D2019E" w:rsidRPr="005902B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0"/>
                          <w:szCs w:val="16"/>
                        </w:rPr>
                        <w:br/>
                      </w:r>
                      <w:r w:rsidR="00CC1847" w:rsidRPr="00CC184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  <w:t>The</w:t>
                      </w:r>
                      <w:r w:rsidR="00D91930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 xml:space="preserve"> </w:t>
                      </w:r>
                      <w:r w:rsidR="00CC1847" w:rsidRPr="00CC184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Wilderness Society</w:t>
                      </w:r>
                      <w:r w:rsidR="005902B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</w:p>
                    <w:p w14:paraId="65E9CEB6" w14:textId="77777777" w:rsidR="00C25C06" w:rsidRDefault="00D91930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  <w:t>Society for Range Management</w:t>
                      </w:r>
                      <w:r w:rsidR="0044295C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t>,</w:t>
                      </w:r>
                      <w:r w:rsidR="0044295C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  <w:t>Northern Great Plains Section</w:t>
                      </w:r>
                    </w:p>
                    <w:p w14:paraId="55ABFAC0" w14:textId="77777777" w:rsidR="005E4A8A" w:rsidRDefault="00C25C06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  <w:t>Trout Unlimited</w:t>
                      </w:r>
                      <w:r w:rsidR="005E4A8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</w:p>
                    <w:p w14:paraId="41BF8166" w14:textId="77777777" w:rsidR="00D91930" w:rsidRDefault="005E4A8A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8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  <w:t>Ttout Unlimited</w:t>
                      </w:r>
                      <w:r w:rsidR="005902B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14"/>
                          <w:szCs w:val="16"/>
                        </w:rPr>
                        <w:br/>
                      </w:r>
                      <w:r w:rsidR="00D2019E" w:rsidRPr="005902B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8"/>
                          <w:szCs w:val="16"/>
                        </w:rPr>
                        <w:br/>
                      </w:r>
                    </w:p>
                    <w:p w14:paraId="6AD4043D" w14:textId="77777777" w:rsidR="004E20AD" w:rsidRPr="00F27ED8" w:rsidRDefault="004E20AD" w:rsidP="00D2019E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</w:p>
                    <w:p w14:paraId="62B37E5C" w14:textId="77777777" w:rsidR="006A0898" w:rsidRPr="004E20AD" w:rsidRDefault="006A0898" w:rsidP="004E20AD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1B038656" w14:textId="77777777" w:rsidR="006A0898" w:rsidRPr="004E20AD" w:rsidRDefault="006A0898" w:rsidP="004E20AD">
                      <w:pPr>
                        <w:pBdr>
                          <w:top w:val="thinThickSmallGap" w:sz="36" w:space="9" w:color="622423" w:themeColor="accent2" w:themeShade="7F"/>
                          <w:bottom w:val="thickThinSmallGap" w:sz="36" w:space="0" w:color="622423" w:themeColor="accent2" w:themeShade="7F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976DAE" w:rsidRPr="00976DA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94F1B3" wp14:editId="532CA4B5">
                <wp:simplePos x="0" y="0"/>
                <wp:positionH relativeFrom="column">
                  <wp:posOffset>-483205</wp:posOffset>
                </wp:positionH>
                <wp:positionV relativeFrom="paragraph">
                  <wp:posOffset>237015</wp:posOffset>
                </wp:positionV>
                <wp:extent cx="4017600" cy="3456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7600" cy="34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E270F" w14:textId="77777777" w:rsidR="00976DAE" w:rsidRDefault="00976DAE">
                            <w:pPr>
                              <w:rPr>
                                <w:rFonts w:ascii="Impact" w:hAnsi="Impact"/>
                                <w:b/>
                                <w:color w:val="DAEEF3" w:themeColor="accent5" w:themeTint="33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6F4B">
                              <w:rPr>
                                <w:rFonts w:ascii="Impact" w:hAnsi="Impact"/>
                                <w:b/>
                                <w:color w:val="DAEEF3" w:themeColor="accent5" w:themeTint="33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Custer Gallatin Working Group</w:t>
                            </w:r>
                          </w:p>
                          <w:p w14:paraId="27FCBA9B" w14:textId="77777777" w:rsidR="0047410A" w:rsidRDefault="004741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4F1B3" id="Text Box 2" o:spid="_x0000_s1027" type="#_x0000_t202" style="position:absolute;margin-left:-38.05pt;margin-top:18.65pt;width:316.35pt;height:2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" filled="f" stroked="f">
                <v:textbox>
                  <w:txbxContent>
                    <w:p w14:paraId="0AEE270F" w14:textId="77777777" w:rsidR="00976DAE" w:rsidRDefault="00976DAE">
                      <w:pPr>
                        <w:rPr>
                          <w:rFonts w:ascii="Impact" w:hAnsi="Impact"/>
                          <w:b/>
                          <w:color w:val="DAEEF3" w:themeColor="accent5" w:themeTint="33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66F4B">
                        <w:rPr>
                          <w:rFonts w:ascii="Impact" w:hAnsi="Impact"/>
                          <w:b/>
                          <w:color w:val="DAEEF3" w:themeColor="accent5" w:themeTint="33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Custer Gallatin Working Group</w:t>
                      </w:r>
                    </w:p>
                    <w:p w14:paraId="27FCBA9B" w14:textId="77777777" w:rsidR="0047410A" w:rsidRDefault="0047410A"/>
                  </w:txbxContent>
                </v:textbox>
              </v:shape>
            </w:pict>
          </mc:Fallback>
        </mc:AlternateContent>
      </w:r>
      <w:r w:rsidR="000C1468">
        <w:rPr>
          <w:noProof/>
        </w:rPr>
        <w:drawing>
          <wp:anchor distT="0" distB="0" distL="114300" distR="114300" simplePos="0" relativeHeight="251662847" behindDoc="0" locked="0" layoutInCell="1" allowOverlap="1" wp14:anchorId="7B8BF71C" wp14:editId="520262D6">
            <wp:simplePos x="0" y="0"/>
            <wp:positionH relativeFrom="margin">
              <wp:posOffset>-723265</wp:posOffset>
            </wp:positionH>
            <wp:positionV relativeFrom="margin">
              <wp:posOffset>-645160</wp:posOffset>
            </wp:positionV>
            <wp:extent cx="5937250" cy="1264285"/>
            <wp:effectExtent l="0" t="0" r="6350" b="0"/>
            <wp:wrapSquare wrapText="bothSides"/>
            <wp:docPr id="4" name="Picture 2" descr="Mountai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untain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26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0A62D" w14:textId="0F2DB7F0" w:rsidR="00654CB1" w:rsidRDefault="00D46A0B" w:rsidP="00654CB1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753B06B" wp14:editId="10CB65FF">
                <wp:simplePos x="0" y="0"/>
                <wp:positionH relativeFrom="page">
                  <wp:align>left</wp:align>
                </wp:positionH>
                <wp:positionV relativeFrom="paragraph">
                  <wp:posOffset>331470</wp:posOffset>
                </wp:positionV>
                <wp:extent cx="5420995" cy="1619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099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F6DA0" w14:textId="77777777" w:rsidR="00581DCE" w:rsidRDefault="00581DCE" w:rsidP="00581DCE">
                            <w:pPr>
                              <w:spacing w:after="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DE6AB08" w14:textId="77777777" w:rsidR="0047410A" w:rsidRPr="008D4AD5" w:rsidRDefault="0047410A" w:rsidP="00581DCE">
                            <w:pPr>
                              <w:spacing w:after="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3B06B" id="_x0000_s1028" type="#_x0000_t202" style="position:absolute;margin-left:0;margin-top:26.1pt;width:426.85pt;height:12.7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" filled="f" stroked="f">
                <v:textbox>
                  <w:txbxContent>
                    <w:p w14:paraId="189F6DA0" w14:textId="77777777" w:rsidR="00581DCE" w:rsidRDefault="00581DCE" w:rsidP="00581DCE">
                      <w:pPr>
                        <w:spacing w:after="0"/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DE6AB08" w14:textId="77777777" w:rsidR="0047410A" w:rsidRPr="008D4AD5" w:rsidRDefault="0047410A" w:rsidP="00581DCE">
                      <w:pPr>
                        <w:spacing w:after="0"/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DD43412" w14:textId="4B8011B1" w:rsidR="0047410A" w:rsidRDefault="008256CD" w:rsidP="0047410A">
      <w:r>
        <w:t>August 5</w:t>
      </w:r>
      <w:r w:rsidR="0047410A">
        <w:t>, 2025</w:t>
      </w:r>
    </w:p>
    <w:p w14:paraId="60DE8030" w14:textId="74590E89" w:rsidR="0047410A" w:rsidRDefault="000B6EAE" w:rsidP="0047410A">
      <w:pPr>
        <w:spacing w:after="0"/>
      </w:pPr>
      <w:r>
        <w:t>Dist</w:t>
      </w:r>
      <w:r w:rsidR="0047410A">
        <w:t>rict Ranger</w:t>
      </w:r>
      <w:r>
        <w:t xml:space="preserve"> Amy Haas</w:t>
      </w:r>
      <w:r w:rsidR="0047410A">
        <w:t xml:space="preserve"> </w:t>
      </w:r>
    </w:p>
    <w:p w14:paraId="52E88F9F" w14:textId="0140832D" w:rsidR="0047410A" w:rsidRDefault="000B6EAE" w:rsidP="0047410A">
      <w:pPr>
        <w:spacing w:after="0"/>
      </w:pPr>
      <w:r>
        <w:t>Beartooth</w:t>
      </w:r>
      <w:r w:rsidR="0047410A">
        <w:t xml:space="preserve"> Ranger District </w:t>
      </w:r>
    </w:p>
    <w:p w14:paraId="3EDAACF7" w14:textId="3A7CBC1A" w:rsidR="0047410A" w:rsidRPr="009D5325" w:rsidRDefault="00C34B05" w:rsidP="0047410A">
      <w:pPr>
        <w:spacing w:after="0"/>
        <w:rPr>
          <w:rFonts w:cstheme="minorHAnsi"/>
        </w:rPr>
      </w:pPr>
      <w:r w:rsidRPr="009D5325">
        <w:rPr>
          <w:rFonts w:cstheme="minorHAnsi"/>
          <w:color w:val="1B1B1B"/>
          <w:shd w:val="clear" w:color="auto" w:fill="FFFFFF"/>
        </w:rPr>
        <w:t>6811 Highway 212 South</w:t>
      </w:r>
    </w:p>
    <w:p w14:paraId="662A5047" w14:textId="60C77AE6" w:rsidR="0047410A" w:rsidRDefault="00DD42AF" w:rsidP="0047410A">
      <w:pPr>
        <w:spacing w:after="0"/>
      </w:pPr>
      <w:r>
        <w:t>Red Lodge</w:t>
      </w:r>
      <w:r w:rsidR="0047410A">
        <w:t>, MT 590</w:t>
      </w:r>
      <w:r w:rsidR="007D5124">
        <w:t>68</w:t>
      </w:r>
    </w:p>
    <w:p w14:paraId="005697C0" w14:textId="77777777" w:rsidR="0047410A" w:rsidRDefault="0047410A" w:rsidP="0047410A">
      <w:pPr>
        <w:spacing w:after="0"/>
      </w:pPr>
    </w:p>
    <w:p w14:paraId="15086011" w14:textId="08B1A116" w:rsidR="0047410A" w:rsidRDefault="00E57148" w:rsidP="0047410A">
      <w:pPr>
        <w:spacing w:after="0"/>
      </w:pPr>
      <w:r>
        <w:t>Beartooth</w:t>
      </w:r>
      <w:r w:rsidR="0047410A">
        <w:t xml:space="preserve"> District Ranger </w:t>
      </w:r>
      <w:r>
        <w:t>Amy Haas</w:t>
      </w:r>
      <w:r w:rsidR="0047410A">
        <w:t xml:space="preserve">,  </w:t>
      </w:r>
    </w:p>
    <w:p w14:paraId="7D5A324F" w14:textId="77777777" w:rsidR="0047410A" w:rsidRDefault="0047410A" w:rsidP="0047410A">
      <w:pPr>
        <w:spacing w:after="0"/>
      </w:pPr>
    </w:p>
    <w:p w14:paraId="0848E982" w14:textId="5B1220A2" w:rsidR="0047410A" w:rsidRDefault="00933D6A" w:rsidP="0047410A">
      <w:pPr>
        <w:spacing w:after="0"/>
      </w:pPr>
      <w:r>
        <w:t xml:space="preserve">  </w:t>
      </w:r>
      <w:r w:rsidR="0047410A">
        <w:t xml:space="preserve">The Custer Gallatin Working Group (CGWG) appreciates the opportunity to comment on the </w:t>
      </w:r>
      <w:r w:rsidR="008D29D6">
        <w:t>Burnt Mountain</w:t>
      </w:r>
      <w:r w:rsidR="00521A54">
        <w:t xml:space="preserve"> Project </w:t>
      </w:r>
      <w:r w:rsidR="0047410A">
        <w:t>(</w:t>
      </w:r>
      <w:r w:rsidR="00762ACD">
        <w:t>CE</w:t>
      </w:r>
      <w:r w:rsidR="0047410A">
        <w:t xml:space="preserve">). The CGWG is a collaborative that works to develop agreements around priority areas and approaches for project work on the Custer Gallatin National Forest. The CGWG represents a wide range of stakeholder interests including County Commissioners, representatives of conservation NGO’s, the ski industry, agriculture and ranching, recreation, hunters, anglers, outfitters, mining, and the timber industry. </w:t>
      </w:r>
    </w:p>
    <w:p w14:paraId="4FC8861B" w14:textId="0F2F696E" w:rsidR="00EC3681" w:rsidRDefault="00933D6A" w:rsidP="00A070F3">
      <w:pPr>
        <w:spacing w:after="0"/>
      </w:pPr>
      <w:r>
        <w:t xml:space="preserve">  </w:t>
      </w:r>
      <w:r w:rsidR="0047410A">
        <w:t>The CGWG supports the purposes of th</w:t>
      </w:r>
      <w:r w:rsidR="008256CD">
        <w:t>e Burnt Mountain</w:t>
      </w:r>
      <w:r w:rsidR="0047410A">
        <w:t xml:space="preserve"> </w:t>
      </w:r>
      <w:r w:rsidR="00A51839">
        <w:t xml:space="preserve">project </w:t>
      </w:r>
      <w:r w:rsidR="0047410A">
        <w:t>to improve public and firefighter safety by reducing fire intensity</w:t>
      </w:r>
      <w:r w:rsidR="002B2020">
        <w:t xml:space="preserve"> in the </w:t>
      </w:r>
      <w:r w:rsidR="00B16192">
        <w:t xml:space="preserve">WUI </w:t>
      </w:r>
      <w:r w:rsidR="000775A6">
        <w:t xml:space="preserve">which </w:t>
      </w:r>
      <w:r w:rsidR="00B16192">
        <w:t>extend</w:t>
      </w:r>
      <w:r w:rsidR="000775A6">
        <w:t>s</w:t>
      </w:r>
      <w:r w:rsidR="00B16192">
        <w:t xml:space="preserve"> from the East rosebud drainage are</w:t>
      </w:r>
      <w:r w:rsidR="005D58C2">
        <w:t xml:space="preserve">a to </w:t>
      </w:r>
      <w:r w:rsidR="0057613B">
        <w:t>the West Fork of Rock Creek and</w:t>
      </w:r>
      <w:r w:rsidR="000775A6">
        <w:t xml:space="preserve"> is</w:t>
      </w:r>
      <w:r w:rsidR="0047410A">
        <w:t xml:space="preserve"> adjacent to</w:t>
      </w:r>
      <w:r w:rsidR="000775A6">
        <w:t xml:space="preserve"> the City</w:t>
      </w:r>
      <w:r w:rsidR="00BD15BD">
        <w:t xml:space="preserve"> of</w:t>
      </w:r>
      <w:r w:rsidR="0047410A">
        <w:t xml:space="preserve"> </w:t>
      </w:r>
      <w:r w:rsidR="00B241D6">
        <w:t>Red Lodge and Red Lodge Mountain Ski Resort</w:t>
      </w:r>
      <w:r w:rsidR="0057613B">
        <w:t>.</w:t>
      </w:r>
      <w:r w:rsidR="0047410A">
        <w:t xml:space="preserve">  </w:t>
      </w:r>
      <w:r w:rsidR="00BD15BD">
        <w:t xml:space="preserve">This will also </w:t>
      </w:r>
      <w:r w:rsidR="0047410A">
        <w:t>increas</w:t>
      </w:r>
      <w:r w:rsidR="00D562C6">
        <w:t>e</w:t>
      </w:r>
      <w:r w:rsidR="0047410A">
        <w:t xml:space="preserve"> fire control probability and opportunities and </w:t>
      </w:r>
      <w:r w:rsidR="007940C8">
        <w:t>improv</w:t>
      </w:r>
      <w:r w:rsidR="00D562C6">
        <w:t>e</w:t>
      </w:r>
      <w:r w:rsidR="0047410A">
        <w:t xml:space="preserve"> the health and condition of the forest ecosystem</w:t>
      </w:r>
      <w:r w:rsidR="00B8702F">
        <w:t>.</w:t>
      </w:r>
      <w:r w:rsidR="0047410A">
        <w:t xml:space="preserve"> </w:t>
      </w:r>
    </w:p>
    <w:p w14:paraId="0BF6C099" w14:textId="6F8D54AA" w:rsidR="00856BCB" w:rsidRDefault="00951C69" w:rsidP="00EB320B">
      <w:pPr>
        <w:spacing w:after="0"/>
      </w:pPr>
      <w:r>
        <w:t>Recent fires in the Beartooth Range in the West Fork</w:t>
      </w:r>
      <w:r w:rsidR="00735FDD">
        <w:t xml:space="preserve"> drainage, along the US 212 Corridor</w:t>
      </w:r>
      <w:r w:rsidR="005C46D2">
        <w:t>,</w:t>
      </w:r>
      <w:r w:rsidR="00735FDD">
        <w:t xml:space="preserve"> and more dramatically </w:t>
      </w:r>
      <w:r w:rsidR="000740AC">
        <w:t xml:space="preserve">from Line Creek to the </w:t>
      </w:r>
      <w:r w:rsidR="00F44347">
        <w:t xml:space="preserve">Main Rock Creek drainage are a clear indication of the need to address the </w:t>
      </w:r>
      <w:r w:rsidR="000077ED">
        <w:t>ever</w:t>
      </w:r>
      <w:r w:rsidR="00FF1C0B">
        <w:t>-</w:t>
      </w:r>
      <w:r w:rsidR="00F44347">
        <w:t>increasing</w:t>
      </w:r>
      <w:r w:rsidR="000077ED">
        <w:t xml:space="preserve"> fuel loads</w:t>
      </w:r>
      <w:r w:rsidR="008C063A">
        <w:t xml:space="preserve"> and extreme fire danger</w:t>
      </w:r>
      <w:r w:rsidR="000077ED">
        <w:t xml:space="preserve"> </w:t>
      </w:r>
      <w:r w:rsidR="005212E2">
        <w:t xml:space="preserve">along the </w:t>
      </w:r>
      <w:r w:rsidR="008F5CAD">
        <w:t xml:space="preserve">face of the </w:t>
      </w:r>
      <w:r w:rsidR="00243603">
        <w:t>Beartooth</w:t>
      </w:r>
      <w:r w:rsidR="00897F17">
        <w:t xml:space="preserve"> Range</w:t>
      </w:r>
      <w:r w:rsidR="00067244">
        <w:t>.</w:t>
      </w:r>
      <w:r w:rsidR="008F5CAD">
        <w:t xml:space="preserve"> </w:t>
      </w:r>
      <w:r w:rsidR="00EB320B" w:rsidRPr="00EB320B">
        <w:rPr>
          <w:rFonts w:ascii="Calibri" w:hAnsi="Calibri" w:cs="Calibri"/>
          <w:color w:val="000000"/>
        </w:rPr>
        <w:t>Risks to infrastructure and responding firefighters should be addressed promptly.</w:t>
      </w:r>
      <w:r w:rsidR="00EB320B">
        <w:rPr>
          <w:rFonts w:ascii="Calibri" w:hAnsi="Calibri" w:cs="Calibri"/>
          <w:color w:val="000000"/>
        </w:rPr>
        <w:t xml:space="preserve"> </w:t>
      </w:r>
      <w:r w:rsidR="00FF1C0B">
        <w:t xml:space="preserve"> </w:t>
      </w:r>
      <w:r w:rsidR="00F44347">
        <w:t xml:space="preserve"> </w:t>
      </w:r>
      <w:r w:rsidR="000740AC">
        <w:t xml:space="preserve"> </w:t>
      </w:r>
    </w:p>
    <w:p w14:paraId="0561F0C8" w14:textId="3E8D5A5F" w:rsidR="0047410A" w:rsidRDefault="00933D6A" w:rsidP="00AB1DD8">
      <w:pPr>
        <w:spacing w:after="0"/>
      </w:pPr>
      <w:r>
        <w:t xml:space="preserve">  </w:t>
      </w:r>
      <w:r w:rsidR="00BB042B">
        <w:t xml:space="preserve">The Custer Gallatin Working Group (CGWG) </w:t>
      </w:r>
      <w:r w:rsidR="009137C1">
        <w:t xml:space="preserve">was </w:t>
      </w:r>
      <w:r w:rsidR="00884AE3">
        <w:t>effectively</w:t>
      </w:r>
      <w:r w:rsidR="008955B0">
        <w:t xml:space="preserve"> engaged in the Red Lodge Mountain Fuels Reduction Project</w:t>
      </w:r>
      <w:r w:rsidR="008C21A8">
        <w:t xml:space="preserve"> </w:t>
      </w:r>
      <w:r w:rsidR="00D15B12">
        <w:t xml:space="preserve">which </w:t>
      </w:r>
      <w:r w:rsidR="00A9310F">
        <w:t xml:space="preserve">adjoins the Burnt Mountain project </w:t>
      </w:r>
      <w:r w:rsidR="008C21A8">
        <w:t xml:space="preserve">and </w:t>
      </w:r>
      <w:r w:rsidR="00BB042B">
        <w:t xml:space="preserve">has </w:t>
      </w:r>
      <w:r w:rsidR="00C35BA9">
        <w:t xml:space="preserve">previously </w:t>
      </w:r>
      <w:r w:rsidR="00BB042B">
        <w:t>recommended in coordination with forest staff potential fuels reduction projects on the Beartooth</w:t>
      </w:r>
      <w:r w:rsidR="00202423">
        <w:t xml:space="preserve"> </w:t>
      </w:r>
      <w:r w:rsidR="00BB042B">
        <w:t xml:space="preserve">Ranger District. </w:t>
      </w:r>
      <w:r w:rsidR="0047410A">
        <w:t xml:space="preserve">Members of the CGWG serving on a committee for the purpose of reviewing the </w:t>
      </w:r>
      <w:r w:rsidR="008E33D9">
        <w:t>Burnt Mountain</w:t>
      </w:r>
      <w:r w:rsidR="0047410A">
        <w:t xml:space="preserve"> Project ha</w:t>
      </w:r>
      <w:r w:rsidR="00592643">
        <w:t>d the opportunity to</w:t>
      </w:r>
      <w:r w:rsidR="0047410A">
        <w:t xml:space="preserve"> review</w:t>
      </w:r>
      <w:r w:rsidR="00592643">
        <w:t xml:space="preserve"> </w:t>
      </w:r>
      <w:r w:rsidR="0047410A">
        <w:t xml:space="preserve">the </w:t>
      </w:r>
      <w:r w:rsidR="008E33D9">
        <w:t xml:space="preserve">scoping </w:t>
      </w:r>
      <w:r w:rsidR="005523DB">
        <w:t>doc</w:t>
      </w:r>
      <w:r w:rsidR="00035D87">
        <w:t xml:space="preserve">uments. </w:t>
      </w:r>
      <w:r w:rsidR="0047410A">
        <w:t xml:space="preserve">We appreciate that the draft </w:t>
      </w:r>
      <w:r w:rsidR="00FA618A">
        <w:t>CE</w:t>
      </w:r>
      <w:r w:rsidR="0047410A">
        <w:t xml:space="preserve"> includes detailed information describing the treatments proposed for each unit and locations of temporary roads. This information is important for the public to fully understand</w:t>
      </w:r>
      <w:r w:rsidR="00035D87">
        <w:t xml:space="preserve"> the scope and purpose</w:t>
      </w:r>
      <w:r w:rsidR="00BB2959">
        <w:t xml:space="preserve"> of the project</w:t>
      </w:r>
      <w:r w:rsidR="0047410A">
        <w:t xml:space="preserve">. </w:t>
      </w:r>
    </w:p>
    <w:p w14:paraId="67131751" w14:textId="3B665576" w:rsidR="0047410A" w:rsidRDefault="00933D6A" w:rsidP="0047410A">
      <w:r>
        <w:t xml:space="preserve">  </w:t>
      </w:r>
      <w:r w:rsidR="0047410A">
        <w:t>The CGWG supports the intent</w:t>
      </w:r>
      <w:r w:rsidR="00D77B84">
        <w:t xml:space="preserve"> of the Burnt Mountain Project</w:t>
      </w:r>
      <w:r w:rsidR="006651AC">
        <w:t xml:space="preserve"> while reserving the ability to </w:t>
      </w:r>
      <w:r w:rsidR="002E7E0B">
        <w:t xml:space="preserve">recommend minor </w:t>
      </w:r>
      <w:r w:rsidR="00A54AD5">
        <w:t>adjustments</w:t>
      </w:r>
      <w:r w:rsidR="0030214D">
        <w:t>.</w:t>
      </w:r>
      <w:r w:rsidR="00E256EB">
        <w:t xml:space="preserve"> </w:t>
      </w:r>
      <w:r w:rsidR="0047410A">
        <w:t xml:space="preserve">  </w:t>
      </w:r>
    </w:p>
    <w:p w14:paraId="62725AA9" w14:textId="77777777" w:rsidR="0047410A" w:rsidRDefault="0047410A" w:rsidP="0047410A">
      <w:r>
        <w:t>Sincerely,</w:t>
      </w:r>
    </w:p>
    <w:p w14:paraId="044F4AC5" w14:textId="1334AF6B" w:rsidR="0047410A" w:rsidRDefault="0047410A" w:rsidP="0047410A">
      <w:pPr>
        <w:spacing w:after="0"/>
      </w:pPr>
      <w:r>
        <w:t>John E Prinkki, Chair</w:t>
      </w:r>
      <w:r w:rsidR="00CA0B38">
        <w:t xml:space="preserve">, </w:t>
      </w:r>
      <w:r>
        <w:t>Custer Gallatin Working Group</w:t>
      </w:r>
    </w:p>
    <w:p w14:paraId="4909F90A" w14:textId="39489567" w:rsidR="0047410A" w:rsidRDefault="0047410A" w:rsidP="001A4E51">
      <w:pPr>
        <w:spacing w:after="0"/>
      </w:pPr>
      <w:r>
        <w:t>1662 Hwy 72</w:t>
      </w:r>
      <w:r w:rsidR="00CA0B38">
        <w:t>,</w:t>
      </w:r>
      <w:r w:rsidR="001A4E51">
        <w:t xml:space="preserve"> </w:t>
      </w:r>
      <w:r>
        <w:t>Bridger, Montana 590</w:t>
      </w:r>
      <w:r w:rsidR="001A4E51">
        <w:t>14</w:t>
      </w:r>
    </w:p>
    <w:p w14:paraId="25F63B5F" w14:textId="1377FDA2" w:rsidR="0047410A" w:rsidRPr="0047410A" w:rsidRDefault="0047410A" w:rsidP="0047410A">
      <w:pPr>
        <w:tabs>
          <w:tab w:val="left" w:pos="1335"/>
        </w:tabs>
        <w:rPr>
          <w:sz w:val="24"/>
          <w:szCs w:val="24"/>
        </w:rPr>
      </w:pPr>
    </w:p>
    <w:sectPr w:rsidR="0047410A" w:rsidRPr="0047410A" w:rsidSect="001F22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90" w:footer="2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DBCA2" w14:textId="77777777" w:rsidR="00C43B43" w:rsidRDefault="00C43B43" w:rsidP="008D4AD5">
      <w:pPr>
        <w:spacing w:after="0"/>
      </w:pPr>
      <w:r>
        <w:separator/>
      </w:r>
    </w:p>
  </w:endnote>
  <w:endnote w:type="continuationSeparator" w:id="0">
    <w:p w14:paraId="601AE6E9" w14:textId="77777777" w:rsidR="00C43B43" w:rsidRDefault="00C43B43" w:rsidP="008D4A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389920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7F8EEC65" w14:textId="77777777" w:rsidR="00C61D1B" w:rsidRDefault="00C61D1B" w:rsidP="00E6398B">
        <w:pPr>
          <w:pStyle w:val="Footer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29AA" w:rsidRPr="00EA29AA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290FE7E3" w14:textId="77777777" w:rsidR="00C61D1B" w:rsidRDefault="00C61D1B" w:rsidP="00C61D1B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9226D" w14:textId="77777777" w:rsidR="00A2771B" w:rsidRPr="00A2771B" w:rsidRDefault="00A2771B" w:rsidP="00A2771B">
    <w:pPr>
      <w:widowControl w:val="0"/>
      <w:tabs>
        <w:tab w:val="left" w:pos="90"/>
      </w:tabs>
      <w:spacing w:after="0" w:line="274" w:lineRule="exact"/>
      <w:outlineLvl w:val="1"/>
      <w:rPr>
        <w:b/>
        <w:szCs w:val="24"/>
      </w:rPr>
    </w:pPr>
    <w:r w:rsidRPr="00A2771B">
      <w:rPr>
        <w:b/>
        <w:noProof/>
        <w:szCs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95F900" wp14:editId="4E7E318B">
              <wp:simplePos x="0" y="0"/>
              <wp:positionH relativeFrom="column">
                <wp:posOffset>-149563</wp:posOffset>
              </wp:positionH>
              <wp:positionV relativeFrom="paragraph">
                <wp:posOffset>142997</wp:posOffset>
              </wp:positionV>
              <wp:extent cx="5554197" cy="242570"/>
              <wp:effectExtent l="0" t="0" r="8890" b="508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54197" cy="242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7E0C07" w14:textId="77777777" w:rsidR="00A2771B" w:rsidRPr="00E66F4B" w:rsidRDefault="00A2771B" w:rsidP="00A2771B">
                          <w:pPr>
                            <w:jc w:val="both"/>
                            <w:rPr>
                              <w:color w:val="17365D" w:themeColor="text2" w:themeShade="BF"/>
                            </w:rPr>
                          </w:pPr>
                          <w:r w:rsidRPr="00E66F4B">
                            <w:rPr>
                              <w:b/>
                              <w:i/>
                              <w:color w:val="17365D" w:themeColor="text2" w:themeShade="BF"/>
                              <w:sz w:val="12"/>
                              <w:szCs w:val="16"/>
                            </w:rPr>
                            <w:t xml:space="preserve">c/o  </w:t>
                          </w:r>
                          <w:r w:rsidRPr="00E66F4B">
                            <w:rPr>
                              <w:b/>
                              <w:i/>
                              <w:color w:val="17365D" w:themeColor="text2" w:themeShade="BF"/>
                              <w:sz w:val="16"/>
                              <w:szCs w:val="16"/>
                            </w:rPr>
                            <w:t>Beartooth Resource, Conservation and Development – 128 So Main St. -  Joliet, Montana 59041  –  406-962-3914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95F90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11.8pt;margin-top:11.25pt;width:437.35pt;height:19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" stroked="f">
              <v:textbox>
                <w:txbxContent>
                  <w:p w14:paraId="367E0C07" w14:textId="77777777" w:rsidR="00A2771B" w:rsidRPr="00E66F4B" w:rsidRDefault="00A2771B" w:rsidP="00A2771B">
                    <w:pPr>
                      <w:jc w:val="both"/>
                      <w:rPr>
                        <w:color w:val="17365D" w:themeColor="text2" w:themeShade="BF"/>
                      </w:rPr>
                    </w:pPr>
                    <w:r w:rsidRPr="00E66F4B">
                      <w:rPr>
                        <w:b/>
                        <w:i/>
                        <w:color w:val="17365D" w:themeColor="text2" w:themeShade="BF"/>
                        <w:sz w:val="12"/>
                        <w:szCs w:val="16"/>
                      </w:rPr>
                      <w:t xml:space="preserve">c/o  </w:t>
                    </w:r>
                    <w:r w:rsidRPr="00E66F4B">
                      <w:rPr>
                        <w:b/>
                        <w:i/>
                        <w:color w:val="17365D" w:themeColor="text2" w:themeShade="BF"/>
                        <w:sz w:val="16"/>
                        <w:szCs w:val="16"/>
                      </w:rPr>
                      <w:t>Beartooth Resource, Conservation and Development – 128 So Main St. -  Joliet, Montana 59041  –  406-962-3914</w:t>
                    </w:r>
                  </w:p>
                </w:txbxContent>
              </v:textbox>
            </v:shape>
          </w:pict>
        </mc:Fallback>
      </mc:AlternateContent>
    </w:r>
  </w:p>
  <w:p w14:paraId="766A804B" w14:textId="77777777" w:rsidR="00A2771B" w:rsidRDefault="00A277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EC7E" w14:textId="77777777" w:rsidR="00541E77" w:rsidRDefault="00541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8419" w14:textId="77777777" w:rsidR="00C43B43" w:rsidRDefault="00C43B43" w:rsidP="008D4AD5">
      <w:pPr>
        <w:spacing w:after="0"/>
      </w:pPr>
      <w:r>
        <w:separator/>
      </w:r>
    </w:p>
  </w:footnote>
  <w:footnote w:type="continuationSeparator" w:id="0">
    <w:p w14:paraId="0A4FE0EF" w14:textId="77777777" w:rsidR="00C43B43" w:rsidRDefault="00C43B43" w:rsidP="008D4A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515B" w14:textId="77777777" w:rsidR="00C61D1B" w:rsidRDefault="00C61D1B">
    <w:pPr>
      <w:pStyle w:val="Header"/>
      <w:rPr>
        <w:b/>
        <w:color w:val="948A54" w:themeColor="background2" w:themeShade="80"/>
      </w:rPr>
    </w:pPr>
  </w:p>
  <w:p w14:paraId="23EEE089" w14:textId="77777777" w:rsidR="00C61D1B" w:rsidRPr="00C61D1B" w:rsidRDefault="00C61D1B" w:rsidP="00C61D1B">
    <w:pPr>
      <w:pStyle w:val="Header"/>
      <w:rPr>
        <w:b/>
        <w:color w:val="948A54" w:themeColor="background2" w:themeShade="80"/>
      </w:rPr>
    </w:pPr>
    <w:r w:rsidRPr="00C61D1B">
      <w:rPr>
        <w:b/>
        <w:i/>
        <w:color w:val="948A54" w:themeColor="background2" w:themeShade="80"/>
        <w:sz w:val="32"/>
      </w:rPr>
      <w:t>Custer Gallatin Working Group</w:t>
    </w:r>
    <w:r w:rsidRPr="00C61D1B">
      <w:rPr>
        <w:b/>
        <w:color w:val="948A54" w:themeColor="background2" w:themeShade="80"/>
        <w:sz w:val="28"/>
      </w:rPr>
      <w:tab/>
    </w:r>
    <w:r w:rsidRPr="00C61D1B">
      <w:rPr>
        <w:b/>
        <w:color w:val="948A54" w:themeColor="background2" w:themeShade="80"/>
      </w:rPr>
      <w:tab/>
    </w:r>
    <w:r w:rsidR="00D46823">
      <w:rPr>
        <w:b/>
        <w:color w:val="948A54" w:themeColor="background2" w:themeShade="80"/>
      </w:rPr>
      <w:t>July 15, 2020</w:t>
    </w:r>
  </w:p>
  <w:p w14:paraId="1E289E65" w14:textId="77777777" w:rsidR="00C61D1B" w:rsidRDefault="00C61D1B">
    <w:pPr>
      <w:pStyle w:val="Header"/>
    </w:pPr>
    <w:r>
      <w:t>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3A459" w14:textId="77777777" w:rsidR="00581DCE" w:rsidRPr="00581DCE" w:rsidRDefault="00581DCE" w:rsidP="00581DC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3AF27" w14:textId="515068A0" w:rsidR="00A65F56" w:rsidRDefault="00A65F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6E1C"/>
    <w:multiLevelType w:val="multilevel"/>
    <w:tmpl w:val="FEE2AA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416324B"/>
    <w:multiLevelType w:val="hybridMultilevel"/>
    <w:tmpl w:val="33BC216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83959962">
    <w:abstractNumId w:val="1"/>
  </w:num>
  <w:num w:numId="2" w16cid:durableId="115619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15D"/>
    <w:rsid w:val="000077ED"/>
    <w:rsid w:val="00010DD3"/>
    <w:rsid w:val="000128A1"/>
    <w:rsid w:val="00015717"/>
    <w:rsid w:val="000242CD"/>
    <w:rsid w:val="00035D87"/>
    <w:rsid w:val="00043893"/>
    <w:rsid w:val="00053657"/>
    <w:rsid w:val="00057583"/>
    <w:rsid w:val="00067244"/>
    <w:rsid w:val="00067A30"/>
    <w:rsid w:val="000740AC"/>
    <w:rsid w:val="00075921"/>
    <w:rsid w:val="000775A6"/>
    <w:rsid w:val="00092915"/>
    <w:rsid w:val="000B6D5D"/>
    <w:rsid w:val="000B6EAE"/>
    <w:rsid w:val="000C1468"/>
    <w:rsid w:val="000C17FE"/>
    <w:rsid w:val="000C7478"/>
    <w:rsid w:val="000D0296"/>
    <w:rsid w:val="000D1605"/>
    <w:rsid w:val="000E70A6"/>
    <w:rsid w:val="00100EE3"/>
    <w:rsid w:val="00111D29"/>
    <w:rsid w:val="0012167A"/>
    <w:rsid w:val="001349EB"/>
    <w:rsid w:val="0014018E"/>
    <w:rsid w:val="00154271"/>
    <w:rsid w:val="00156EBC"/>
    <w:rsid w:val="001633CC"/>
    <w:rsid w:val="0016749E"/>
    <w:rsid w:val="001840CF"/>
    <w:rsid w:val="00187E66"/>
    <w:rsid w:val="0019160C"/>
    <w:rsid w:val="001A1809"/>
    <w:rsid w:val="001A4E51"/>
    <w:rsid w:val="001A6F29"/>
    <w:rsid w:val="001B19B0"/>
    <w:rsid w:val="001B1B30"/>
    <w:rsid w:val="001F2224"/>
    <w:rsid w:val="00202423"/>
    <w:rsid w:val="00202970"/>
    <w:rsid w:val="00204B05"/>
    <w:rsid w:val="0023486F"/>
    <w:rsid w:val="002358C3"/>
    <w:rsid w:val="0024357A"/>
    <w:rsid w:val="00243603"/>
    <w:rsid w:val="00264AB9"/>
    <w:rsid w:val="00266DBE"/>
    <w:rsid w:val="0027619E"/>
    <w:rsid w:val="00285225"/>
    <w:rsid w:val="00290A92"/>
    <w:rsid w:val="00295395"/>
    <w:rsid w:val="002A622E"/>
    <w:rsid w:val="002A6C15"/>
    <w:rsid w:val="002B2020"/>
    <w:rsid w:val="002D118B"/>
    <w:rsid w:val="002D52E3"/>
    <w:rsid w:val="002D69B4"/>
    <w:rsid w:val="002D7CA7"/>
    <w:rsid w:val="002E1671"/>
    <w:rsid w:val="002E7E0B"/>
    <w:rsid w:val="002F2BCF"/>
    <w:rsid w:val="002F700B"/>
    <w:rsid w:val="00301F2B"/>
    <w:rsid w:val="0030214D"/>
    <w:rsid w:val="003125C6"/>
    <w:rsid w:val="00325B0F"/>
    <w:rsid w:val="0034067F"/>
    <w:rsid w:val="00365B3A"/>
    <w:rsid w:val="00387E26"/>
    <w:rsid w:val="003B71C7"/>
    <w:rsid w:val="003C2209"/>
    <w:rsid w:val="003C276F"/>
    <w:rsid w:val="003D57B6"/>
    <w:rsid w:val="003F3BBB"/>
    <w:rsid w:val="004062F1"/>
    <w:rsid w:val="004074E9"/>
    <w:rsid w:val="00410638"/>
    <w:rsid w:val="00420F67"/>
    <w:rsid w:val="004218C1"/>
    <w:rsid w:val="00437A1F"/>
    <w:rsid w:val="004419CD"/>
    <w:rsid w:val="0044295C"/>
    <w:rsid w:val="004446EE"/>
    <w:rsid w:val="00456C24"/>
    <w:rsid w:val="0047410A"/>
    <w:rsid w:val="00482A5A"/>
    <w:rsid w:val="004A6A08"/>
    <w:rsid w:val="004B1FE0"/>
    <w:rsid w:val="004B2546"/>
    <w:rsid w:val="004B2C24"/>
    <w:rsid w:val="004C7F5A"/>
    <w:rsid w:val="004E20AD"/>
    <w:rsid w:val="004E2DA8"/>
    <w:rsid w:val="005135F4"/>
    <w:rsid w:val="005212E2"/>
    <w:rsid w:val="00521A54"/>
    <w:rsid w:val="005276BB"/>
    <w:rsid w:val="00541E77"/>
    <w:rsid w:val="00545453"/>
    <w:rsid w:val="00550421"/>
    <w:rsid w:val="005523DB"/>
    <w:rsid w:val="00552C27"/>
    <w:rsid w:val="00552CF9"/>
    <w:rsid w:val="005569B1"/>
    <w:rsid w:val="00560834"/>
    <w:rsid w:val="00566117"/>
    <w:rsid w:val="00574CFF"/>
    <w:rsid w:val="0057613B"/>
    <w:rsid w:val="00581470"/>
    <w:rsid w:val="00581DCE"/>
    <w:rsid w:val="005902B4"/>
    <w:rsid w:val="00592643"/>
    <w:rsid w:val="005A12EE"/>
    <w:rsid w:val="005B5D4B"/>
    <w:rsid w:val="005C46D2"/>
    <w:rsid w:val="005D1D71"/>
    <w:rsid w:val="005D58C2"/>
    <w:rsid w:val="005E1011"/>
    <w:rsid w:val="005E1162"/>
    <w:rsid w:val="005E4A8A"/>
    <w:rsid w:val="00601B1D"/>
    <w:rsid w:val="00612744"/>
    <w:rsid w:val="006316F0"/>
    <w:rsid w:val="00633753"/>
    <w:rsid w:val="00652C20"/>
    <w:rsid w:val="00654CB1"/>
    <w:rsid w:val="00663DF8"/>
    <w:rsid w:val="00665008"/>
    <w:rsid w:val="00665116"/>
    <w:rsid w:val="006651AC"/>
    <w:rsid w:val="00672A61"/>
    <w:rsid w:val="00673078"/>
    <w:rsid w:val="00680E26"/>
    <w:rsid w:val="00682557"/>
    <w:rsid w:val="006A0898"/>
    <w:rsid w:val="006A29A7"/>
    <w:rsid w:val="006A77F4"/>
    <w:rsid w:val="006B4D94"/>
    <w:rsid w:val="006C29B1"/>
    <w:rsid w:val="006C5C87"/>
    <w:rsid w:val="006D6099"/>
    <w:rsid w:val="006E3625"/>
    <w:rsid w:val="00700F0B"/>
    <w:rsid w:val="007126B6"/>
    <w:rsid w:val="00721D2B"/>
    <w:rsid w:val="007336E0"/>
    <w:rsid w:val="00735FDD"/>
    <w:rsid w:val="00743919"/>
    <w:rsid w:val="00754342"/>
    <w:rsid w:val="00762ACD"/>
    <w:rsid w:val="007675EB"/>
    <w:rsid w:val="00791F6E"/>
    <w:rsid w:val="0079290F"/>
    <w:rsid w:val="007940C8"/>
    <w:rsid w:val="007D5124"/>
    <w:rsid w:val="007E039D"/>
    <w:rsid w:val="007E0B37"/>
    <w:rsid w:val="008010F7"/>
    <w:rsid w:val="00811E63"/>
    <w:rsid w:val="00817716"/>
    <w:rsid w:val="008256CD"/>
    <w:rsid w:val="00825788"/>
    <w:rsid w:val="00830041"/>
    <w:rsid w:val="00844CF8"/>
    <w:rsid w:val="00855FD9"/>
    <w:rsid w:val="00856BCB"/>
    <w:rsid w:val="0086402B"/>
    <w:rsid w:val="0087526F"/>
    <w:rsid w:val="00884AE3"/>
    <w:rsid w:val="00892574"/>
    <w:rsid w:val="008955B0"/>
    <w:rsid w:val="00897F17"/>
    <w:rsid w:val="008B448C"/>
    <w:rsid w:val="008C063A"/>
    <w:rsid w:val="008C21A8"/>
    <w:rsid w:val="008C426E"/>
    <w:rsid w:val="008D1AC5"/>
    <w:rsid w:val="008D29D6"/>
    <w:rsid w:val="008D4AD5"/>
    <w:rsid w:val="008E33D9"/>
    <w:rsid w:val="008F5CAD"/>
    <w:rsid w:val="008F6BA5"/>
    <w:rsid w:val="009137C1"/>
    <w:rsid w:val="00925FB9"/>
    <w:rsid w:val="00933D6A"/>
    <w:rsid w:val="00936A92"/>
    <w:rsid w:val="00941260"/>
    <w:rsid w:val="00950365"/>
    <w:rsid w:val="00951C69"/>
    <w:rsid w:val="00954D57"/>
    <w:rsid w:val="00961F08"/>
    <w:rsid w:val="009672E2"/>
    <w:rsid w:val="00976DAE"/>
    <w:rsid w:val="00983A55"/>
    <w:rsid w:val="00984F6D"/>
    <w:rsid w:val="00985613"/>
    <w:rsid w:val="00995A51"/>
    <w:rsid w:val="009A4261"/>
    <w:rsid w:val="009A6D7F"/>
    <w:rsid w:val="009A7CFD"/>
    <w:rsid w:val="009D4C8F"/>
    <w:rsid w:val="009D5325"/>
    <w:rsid w:val="00A0069E"/>
    <w:rsid w:val="00A06A05"/>
    <w:rsid w:val="00A070F3"/>
    <w:rsid w:val="00A13A9A"/>
    <w:rsid w:val="00A2771B"/>
    <w:rsid w:val="00A4776C"/>
    <w:rsid w:val="00A51839"/>
    <w:rsid w:val="00A54AD5"/>
    <w:rsid w:val="00A60F65"/>
    <w:rsid w:val="00A65F56"/>
    <w:rsid w:val="00A71822"/>
    <w:rsid w:val="00A725D1"/>
    <w:rsid w:val="00A7673C"/>
    <w:rsid w:val="00A87EC4"/>
    <w:rsid w:val="00A9310F"/>
    <w:rsid w:val="00AA0CBA"/>
    <w:rsid w:val="00AB0941"/>
    <w:rsid w:val="00AB1DD8"/>
    <w:rsid w:val="00AB415D"/>
    <w:rsid w:val="00AC7C6B"/>
    <w:rsid w:val="00AE0D8E"/>
    <w:rsid w:val="00AE39BB"/>
    <w:rsid w:val="00B16192"/>
    <w:rsid w:val="00B22650"/>
    <w:rsid w:val="00B241D6"/>
    <w:rsid w:val="00B315C8"/>
    <w:rsid w:val="00B31E68"/>
    <w:rsid w:val="00B45D5F"/>
    <w:rsid w:val="00B5299C"/>
    <w:rsid w:val="00B606BC"/>
    <w:rsid w:val="00B64367"/>
    <w:rsid w:val="00B7166B"/>
    <w:rsid w:val="00B83246"/>
    <w:rsid w:val="00B8702F"/>
    <w:rsid w:val="00BA046A"/>
    <w:rsid w:val="00BB042B"/>
    <w:rsid w:val="00BB2959"/>
    <w:rsid w:val="00BD15BD"/>
    <w:rsid w:val="00BD6EE0"/>
    <w:rsid w:val="00BE15A2"/>
    <w:rsid w:val="00BE201E"/>
    <w:rsid w:val="00C03F8E"/>
    <w:rsid w:val="00C05E3C"/>
    <w:rsid w:val="00C11F07"/>
    <w:rsid w:val="00C20524"/>
    <w:rsid w:val="00C25C06"/>
    <w:rsid w:val="00C34B05"/>
    <w:rsid w:val="00C35BA9"/>
    <w:rsid w:val="00C43B43"/>
    <w:rsid w:val="00C4624C"/>
    <w:rsid w:val="00C5557C"/>
    <w:rsid w:val="00C61D1B"/>
    <w:rsid w:val="00C816D3"/>
    <w:rsid w:val="00C866CE"/>
    <w:rsid w:val="00CA0B38"/>
    <w:rsid w:val="00CC1847"/>
    <w:rsid w:val="00CD63DF"/>
    <w:rsid w:val="00CD7047"/>
    <w:rsid w:val="00CE1EE3"/>
    <w:rsid w:val="00D063C4"/>
    <w:rsid w:val="00D15B12"/>
    <w:rsid w:val="00D2019E"/>
    <w:rsid w:val="00D234A3"/>
    <w:rsid w:val="00D46823"/>
    <w:rsid w:val="00D46A0B"/>
    <w:rsid w:val="00D562C6"/>
    <w:rsid w:val="00D61342"/>
    <w:rsid w:val="00D624B2"/>
    <w:rsid w:val="00D631BC"/>
    <w:rsid w:val="00D70E65"/>
    <w:rsid w:val="00D77B84"/>
    <w:rsid w:val="00D82712"/>
    <w:rsid w:val="00D91930"/>
    <w:rsid w:val="00D92A7E"/>
    <w:rsid w:val="00D938A8"/>
    <w:rsid w:val="00DA215D"/>
    <w:rsid w:val="00DA4CC1"/>
    <w:rsid w:val="00DA6C47"/>
    <w:rsid w:val="00DB09AC"/>
    <w:rsid w:val="00DB49AC"/>
    <w:rsid w:val="00DC0CB7"/>
    <w:rsid w:val="00DD42AF"/>
    <w:rsid w:val="00DE647E"/>
    <w:rsid w:val="00DE6BCC"/>
    <w:rsid w:val="00DF4143"/>
    <w:rsid w:val="00E07867"/>
    <w:rsid w:val="00E256EB"/>
    <w:rsid w:val="00E262D8"/>
    <w:rsid w:val="00E263F3"/>
    <w:rsid w:val="00E32D15"/>
    <w:rsid w:val="00E36666"/>
    <w:rsid w:val="00E4646C"/>
    <w:rsid w:val="00E54405"/>
    <w:rsid w:val="00E57148"/>
    <w:rsid w:val="00E6215B"/>
    <w:rsid w:val="00E630F2"/>
    <w:rsid w:val="00E6398B"/>
    <w:rsid w:val="00E66F4B"/>
    <w:rsid w:val="00E743C1"/>
    <w:rsid w:val="00E848E2"/>
    <w:rsid w:val="00EA29AA"/>
    <w:rsid w:val="00EB320B"/>
    <w:rsid w:val="00EC20B7"/>
    <w:rsid w:val="00EC3681"/>
    <w:rsid w:val="00EE22B8"/>
    <w:rsid w:val="00F27ED8"/>
    <w:rsid w:val="00F30144"/>
    <w:rsid w:val="00F36837"/>
    <w:rsid w:val="00F44347"/>
    <w:rsid w:val="00F56A75"/>
    <w:rsid w:val="00F62C57"/>
    <w:rsid w:val="00FA4820"/>
    <w:rsid w:val="00FA5D35"/>
    <w:rsid w:val="00FA618A"/>
    <w:rsid w:val="00FE4C0D"/>
    <w:rsid w:val="00FF1C0B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F5840"/>
  <w15:docId w15:val="{E0381771-645B-4ED5-A9D8-E4CE9071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AD5"/>
    <w:pPr>
      <w:spacing w:after="16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4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AD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D4AD5"/>
  </w:style>
  <w:style w:type="paragraph" w:styleId="Footer">
    <w:name w:val="footer"/>
    <w:basedOn w:val="Normal"/>
    <w:link w:val="FooterChar"/>
    <w:uiPriority w:val="99"/>
    <w:unhideWhenUsed/>
    <w:rsid w:val="008D4AD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D4AD5"/>
  </w:style>
  <w:style w:type="paragraph" w:styleId="BalloonText">
    <w:name w:val="Balloon Text"/>
    <w:basedOn w:val="Normal"/>
    <w:link w:val="BalloonTextChar"/>
    <w:uiPriority w:val="99"/>
    <w:semiHidden/>
    <w:unhideWhenUsed/>
    <w:rsid w:val="008D4AD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AD5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D4AD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4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4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C18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1D1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1D1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1D1B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1D1B"/>
    <w:rPr>
      <w:rFonts w:ascii="Calibri" w:hAnsi="Calibri"/>
      <w:szCs w:val="21"/>
    </w:rPr>
  </w:style>
  <w:style w:type="character" w:customStyle="1" w:styleId="apple-converted-space">
    <w:name w:val="apple-converted-space"/>
    <w:basedOn w:val="DefaultParagraphFont"/>
    <w:rsid w:val="00C61D1B"/>
  </w:style>
  <w:style w:type="character" w:styleId="Strong">
    <w:name w:val="Strong"/>
    <w:basedOn w:val="DefaultParagraphFont"/>
    <w:uiPriority w:val="22"/>
    <w:qFormat/>
    <w:rsid w:val="00C61D1B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D46823"/>
    <w:pPr>
      <w:widowControl w:val="0"/>
      <w:autoSpaceDE w:val="0"/>
      <w:autoSpaceDN w:val="0"/>
      <w:spacing w:after="0"/>
    </w:pPr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46823"/>
    <w:rPr>
      <w:rFonts w:ascii="Calibri" w:eastAsia="Calibri" w:hAnsi="Calibri" w:cs="Calibri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00E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0E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0EE3"/>
    <w:rPr>
      <w:sz w:val="20"/>
      <w:szCs w:val="20"/>
    </w:rPr>
  </w:style>
  <w:style w:type="paragraph" w:styleId="NoSpacing">
    <w:name w:val="No Spacing"/>
    <w:uiPriority w:val="1"/>
    <w:qFormat/>
    <w:rsid w:val="002A6C1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D1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ownloads\CGWG%20-%20CGWG%20Mulitpage%20Letterhead%20JUN14-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CGWG - CGWG Mulitpage Letterhead JUN14-2018.dotx</Template>
  <TotalTime>16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John Prinkki</cp:lastModifiedBy>
  <cp:revision>25</cp:revision>
  <cp:lastPrinted>2019-02-22T00:14:00Z</cp:lastPrinted>
  <dcterms:created xsi:type="dcterms:W3CDTF">2025-07-31T18:23:00Z</dcterms:created>
  <dcterms:modified xsi:type="dcterms:W3CDTF">2025-08-07T15:55:00Z</dcterms:modified>
</cp:coreProperties>
</file>