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5CA9F9" w14:textId="77777777" w:rsidR="008B1234" w:rsidRPr="00BB2A1E" w:rsidRDefault="00FD26E5" w:rsidP="00BB2A1E">
      <w:pPr>
        <w:shd w:val="clear" w:color="auto" w:fill="FFFFFF"/>
        <w:jc w:val="center"/>
        <w:rPr>
          <w:b/>
          <w:szCs w:val="24"/>
        </w:rPr>
      </w:pPr>
      <w:bookmarkStart w:id="0" w:name="_GoBack"/>
      <w:bookmarkEnd w:id="0"/>
      <w:r>
        <w:rPr>
          <w:b/>
          <w:szCs w:val="24"/>
        </w:rPr>
        <w:t>Appendix C</w:t>
      </w:r>
    </w:p>
    <w:p w14:paraId="0EF17F7D" w14:textId="77777777" w:rsidR="00BB2A1E" w:rsidRDefault="00BB2A1E" w:rsidP="00BB2A1E">
      <w:pPr>
        <w:shd w:val="clear" w:color="auto" w:fill="FFFFFF"/>
        <w:jc w:val="center"/>
        <w:rPr>
          <w:szCs w:val="24"/>
        </w:rPr>
      </w:pPr>
    </w:p>
    <w:p w14:paraId="61B4A391" w14:textId="77777777" w:rsidR="00BB2A1E" w:rsidRPr="00FA3C1C" w:rsidRDefault="00BB2A1E" w:rsidP="00BB2A1E">
      <w:pPr>
        <w:shd w:val="clear" w:color="auto" w:fill="FFFFFF"/>
        <w:rPr>
          <w:szCs w:val="24"/>
        </w:rPr>
      </w:pPr>
    </w:p>
    <w:p w14:paraId="69F3E49D" w14:textId="77777777" w:rsidR="009B57CB" w:rsidRDefault="00BB2A1E" w:rsidP="00FA3C1C">
      <w:pPr>
        <w:shd w:val="clear" w:color="auto" w:fill="FFFFFF"/>
        <w:rPr>
          <w:color w:val="222222"/>
          <w:szCs w:val="24"/>
        </w:rPr>
      </w:pPr>
      <w:r>
        <w:rPr>
          <w:color w:val="222222"/>
          <w:szCs w:val="24"/>
        </w:rPr>
        <w:t>PLA055</w:t>
      </w:r>
    </w:p>
    <w:p w14:paraId="4C964D4D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3D205CE3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  <w:r>
        <w:rPr>
          <w:noProof/>
          <w:color w:val="222222"/>
          <w:szCs w:val="24"/>
        </w:rPr>
        <w:drawing>
          <wp:inline distT="0" distB="0" distL="0" distR="0" wp14:anchorId="71766516" wp14:editId="6610FF37">
            <wp:extent cx="5943600" cy="4713508"/>
            <wp:effectExtent l="19050" t="0" r="0" b="0"/>
            <wp:docPr id="2" name="Picture 2" descr="C:\Users\Owner\Downloads\PLA00552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wnloads\PLA0055200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98491C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76396613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130DDBDE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15B89BF5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6643C458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50D0429A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6097F798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41026067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133935A0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14CAE550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46CBEBA7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181C4B59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10835B78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1A58BEAC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5997892D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25766222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  <w:r>
        <w:rPr>
          <w:color w:val="222222"/>
          <w:szCs w:val="24"/>
        </w:rPr>
        <w:lastRenderedPageBreak/>
        <w:t>PLA075</w:t>
      </w:r>
    </w:p>
    <w:p w14:paraId="499F8393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07877459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  <w:r>
        <w:rPr>
          <w:noProof/>
          <w:color w:val="222222"/>
          <w:szCs w:val="24"/>
        </w:rPr>
        <w:drawing>
          <wp:inline distT="0" distB="0" distL="0" distR="0" wp14:anchorId="351BD57F" wp14:editId="07DA2DED">
            <wp:extent cx="5943600" cy="4713508"/>
            <wp:effectExtent l="19050" t="0" r="0" b="0"/>
            <wp:docPr id="3" name="Picture 3" descr="C:\Users\Owner\Downloads\PLA00752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wnloads\PLA0075200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873AEB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48EC393D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295CBA58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65658BFF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03B8A12A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5D0B6E78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1A99E3DD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1CC748D7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24421262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15C80EDF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36EF4F9D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15CE0245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1B39C871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12CB5372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1D4CFF54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2DEBF4DC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501D705E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146C94D3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249631DB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  <w:r>
        <w:rPr>
          <w:color w:val="222222"/>
          <w:szCs w:val="24"/>
        </w:rPr>
        <w:lastRenderedPageBreak/>
        <w:t>PLA016</w:t>
      </w:r>
    </w:p>
    <w:p w14:paraId="310351D0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67665554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  <w:r>
        <w:rPr>
          <w:noProof/>
          <w:color w:val="222222"/>
          <w:szCs w:val="24"/>
        </w:rPr>
        <w:drawing>
          <wp:inline distT="0" distB="0" distL="0" distR="0" wp14:anchorId="582086D5" wp14:editId="72E179E2">
            <wp:extent cx="5943600" cy="4713508"/>
            <wp:effectExtent l="19050" t="0" r="0" b="0"/>
            <wp:docPr id="4" name="Picture 4" descr="C:\Users\Owner\Downloads\PLA00162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ownloads\PLA00162005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E45D44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62DAED2A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03C960F1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5F98BA9E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013C1AAA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79D7A85F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616342B1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3802612F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4E571C98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7EF0C8DC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7656915C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721376EC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6FC6295A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202D5802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06961760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470B7EC3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1F0AE438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7FE208F7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1D7ED6A8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25FDA64D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  <w:r>
        <w:rPr>
          <w:color w:val="222222"/>
          <w:szCs w:val="24"/>
        </w:rPr>
        <w:t>PLA099</w:t>
      </w:r>
    </w:p>
    <w:p w14:paraId="0EE1A574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0194FF94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  <w:r>
        <w:rPr>
          <w:noProof/>
          <w:color w:val="222222"/>
          <w:szCs w:val="24"/>
        </w:rPr>
        <w:drawing>
          <wp:inline distT="0" distB="0" distL="0" distR="0" wp14:anchorId="4F0DD181" wp14:editId="602B2C2F">
            <wp:extent cx="5943600" cy="4713508"/>
            <wp:effectExtent l="19050" t="0" r="0" b="0"/>
            <wp:docPr id="5" name="Picture 5" descr="C:\Users\Owner\Downloads\PLA00992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ownloads\PLA0099200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1D793A" w14:textId="77777777" w:rsidR="00BB2A1E" w:rsidRDefault="00BB2A1E" w:rsidP="00FA3C1C">
      <w:pPr>
        <w:shd w:val="clear" w:color="auto" w:fill="FFFFFF"/>
        <w:rPr>
          <w:color w:val="222222"/>
          <w:szCs w:val="24"/>
        </w:rPr>
      </w:pPr>
    </w:p>
    <w:p w14:paraId="21C08336" w14:textId="77777777" w:rsidR="00BB2A1E" w:rsidRPr="004A6A7E" w:rsidRDefault="00BB2A1E" w:rsidP="00FA3C1C">
      <w:pPr>
        <w:shd w:val="clear" w:color="auto" w:fill="FFFFFF"/>
        <w:rPr>
          <w:color w:val="222222"/>
          <w:szCs w:val="24"/>
        </w:rPr>
      </w:pPr>
    </w:p>
    <w:sectPr w:rsidR="00BB2A1E" w:rsidRPr="004A6A7E" w:rsidSect="00AF710D">
      <w:headerReference w:type="first" r:id="rId11"/>
      <w:pgSz w:w="12240" w:h="15840"/>
      <w:pgMar w:top="1440" w:right="1440" w:bottom="1440" w:left="1440" w:header="63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A93F43" w14:textId="77777777" w:rsidR="000F3364" w:rsidRDefault="000F3364">
      <w:r>
        <w:separator/>
      </w:r>
    </w:p>
  </w:endnote>
  <w:endnote w:type="continuationSeparator" w:id="0">
    <w:p w14:paraId="49C0F1EB" w14:textId="77777777" w:rsidR="000F3364" w:rsidRDefault="000F3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272F19" w14:textId="77777777" w:rsidR="000F3364" w:rsidRDefault="000F3364">
      <w:r>
        <w:separator/>
      </w:r>
    </w:p>
  </w:footnote>
  <w:footnote w:type="continuationSeparator" w:id="0">
    <w:p w14:paraId="550807E2" w14:textId="77777777" w:rsidR="000F3364" w:rsidRDefault="000F33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523450" w14:textId="77777777" w:rsidR="007436AA" w:rsidRDefault="00DA3D06">
    <w:pPr>
      <w:pStyle w:val="Header"/>
      <w:jc w:val="right"/>
      <w:rPr>
        <w:b/>
      </w:rPr>
    </w:pPr>
    <w:r>
      <w:rPr>
        <w:b/>
        <w:bCs/>
        <w:noProof/>
      </w:rPr>
      <w:t xml:space="preserve"> </w:t>
    </w:r>
  </w:p>
  <w:p w14:paraId="53ADAE03" w14:textId="77777777" w:rsidR="007436AA" w:rsidRDefault="00DA3D06">
    <w:pPr>
      <w:pStyle w:val="Header"/>
      <w:rPr>
        <w:b/>
      </w:rPr>
    </w:pPr>
    <w:r>
      <w:rPr>
        <w:b/>
      </w:rPr>
      <w:t xml:space="preserve"> </w:t>
    </w:r>
  </w:p>
  <w:p w14:paraId="48F997D5" w14:textId="77777777" w:rsidR="007436AA" w:rsidRDefault="007436AA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https://ssl.gstatic.com/ui/v1/icons/mail/images/cleardot.gif" style="width:1pt;height:1pt;visibility:visible;mso-wrap-style:square" o:bullet="t">
        <v:imagedata r:id="rId1" o:title="cleardot"/>
      </v:shape>
    </w:pict>
  </w:numPicBullet>
  <w:abstractNum w:abstractNumId="0">
    <w:nsid w:val="096F28C0"/>
    <w:multiLevelType w:val="multilevel"/>
    <w:tmpl w:val="13BA0AA0"/>
    <w:lvl w:ilvl="0">
      <w:start w:val="1"/>
      <w:numFmt w:val="upperRoman"/>
      <w:pStyle w:val="Outlining"/>
      <w:lvlText w:val="%1.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lvlText w:val="%2."/>
      <w:lvlJc w:val="left"/>
      <w:pPr>
        <w:tabs>
          <w:tab w:val="num" w:pos="936"/>
        </w:tabs>
        <w:ind w:left="936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368"/>
        </w:tabs>
        <w:ind w:left="1368" w:hanging="432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728"/>
        </w:tabs>
        <w:ind w:left="1728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3024"/>
        </w:tabs>
        <w:ind w:left="3024" w:hanging="576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456"/>
        </w:tabs>
        <w:ind w:left="3456" w:hanging="432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888"/>
        </w:tabs>
        <w:ind w:left="3888" w:hanging="432"/>
      </w:pPr>
      <w:rPr>
        <w:rFonts w:hint="default"/>
      </w:rPr>
    </w:lvl>
  </w:abstractNum>
  <w:abstractNum w:abstractNumId="1">
    <w:nsid w:val="289767F9"/>
    <w:multiLevelType w:val="hybridMultilevel"/>
    <w:tmpl w:val="9B4412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F5EEF"/>
    <w:multiLevelType w:val="hybridMultilevel"/>
    <w:tmpl w:val="4FC496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A971DA"/>
    <w:multiLevelType w:val="hybridMultilevel"/>
    <w:tmpl w:val="E0280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A618E4"/>
    <w:multiLevelType w:val="hybridMultilevel"/>
    <w:tmpl w:val="71AAFC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171549"/>
    <w:multiLevelType w:val="multilevel"/>
    <w:tmpl w:val="8D125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157D53"/>
    <w:multiLevelType w:val="hybridMultilevel"/>
    <w:tmpl w:val="9DF654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04251A"/>
    <w:multiLevelType w:val="multilevel"/>
    <w:tmpl w:val="968610D4"/>
    <w:lvl w:ilvl="0">
      <w:start w:val="1"/>
      <w:numFmt w:val="upperRoman"/>
      <w:pStyle w:val="LegalOutline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8">
    <w:nsid w:val="6D911450"/>
    <w:multiLevelType w:val="hybridMultilevel"/>
    <w:tmpl w:val="8AC62E44"/>
    <w:lvl w:ilvl="0" w:tplc="5ECE6C9A">
      <w:start w:val="1"/>
      <w:numFmt w:val="decimal"/>
      <w:pStyle w:val="Complaint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4C85BA">
      <w:start w:val="1"/>
      <w:numFmt w:val="lowerLetter"/>
      <w:lvlText w:val="(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8FA096EC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657811D0">
      <w:start w:val="30"/>
      <w:numFmt w:val="decimal"/>
      <w:lvlText w:val="%5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0DC65B9"/>
    <w:multiLevelType w:val="hybridMultilevel"/>
    <w:tmpl w:val="4FB8D07C"/>
    <w:lvl w:ilvl="0" w:tplc="9BF0B8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460A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6EA3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244F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0617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0E64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2C41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B25C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2C10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71EA7742"/>
    <w:multiLevelType w:val="hybridMultilevel"/>
    <w:tmpl w:val="6F128F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3FB3863"/>
    <w:multiLevelType w:val="hybridMultilevel"/>
    <w:tmpl w:val="7736F5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7"/>
  </w:num>
  <w:num w:numId="4">
    <w:abstractNumId w:val="8"/>
  </w:num>
  <w:num w:numId="5">
    <w:abstractNumId w:val="10"/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 w:numId="10">
    <w:abstractNumId w:val="11"/>
  </w:num>
  <w:num w:numId="11">
    <w:abstractNumId w:val="5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CCD"/>
    <w:rsid w:val="000101C3"/>
    <w:rsid w:val="00035033"/>
    <w:rsid w:val="00055371"/>
    <w:rsid w:val="00070035"/>
    <w:rsid w:val="000B655A"/>
    <w:rsid w:val="000D108E"/>
    <w:rsid w:val="000F3364"/>
    <w:rsid w:val="000F4DB3"/>
    <w:rsid w:val="001054DF"/>
    <w:rsid w:val="00142681"/>
    <w:rsid w:val="00154498"/>
    <w:rsid w:val="00170B61"/>
    <w:rsid w:val="00176917"/>
    <w:rsid w:val="001D695C"/>
    <w:rsid w:val="001F5AA9"/>
    <w:rsid w:val="00215F0D"/>
    <w:rsid w:val="00220802"/>
    <w:rsid w:val="00227B18"/>
    <w:rsid w:val="002666B4"/>
    <w:rsid w:val="00276BBE"/>
    <w:rsid w:val="002845E1"/>
    <w:rsid w:val="0029074C"/>
    <w:rsid w:val="002965CA"/>
    <w:rsid w:val="002B5A62"/>
    <w:rsid w:val="002B6F34"/>
    <w:rsid w:val="002D5C63"/>
    <w:rsid w:val="00306286"/>
    <w:rsid w:val="003077A6"/>
    <w:rsid w:val="00320FCE"/>
    <w:rsid w:val="00325DDE"/>
    <w:rsid w:val="00334DCB"/>
    <w:rsid w:val="00342DE6"/>
    <w:rsid w:val="003B4A19"/>
    <w:rsid w:val="003D034A"/>
    <w:rsid w:val="003E4B58"/>
    <w:rsid w:val="00413120"/>
    <w:rsid w:val="004535BC"/>
    <w:rsid w:val="00464D05"/>
    <w:rsid w:val="00487AE0"/>
    <w:rsid w:val="00495DBF"/>
    <w:rsid w:val="004A6A7E"/>
    <w:rsid w:val="004F7925"/>
    <w:rsid w:val="0050247E"/>
    <w:rsid w:val="00531A8A"/>
    <w:rsid w:val="00556B7F"/>
    <w:rsid w:val="00591DA0"/>
    <w:rsid w:val="005B537F"/>
    <w:rsid w:val="005F6AEF"/>
    <w:rsid w:val="0061755D"/>
    <w:rsid w:val="00691318"/>
    <w:rsid w:val="006921AB"/>
    <w:rsid w:val="006C4BF6"/>
    <w:rsid w:val="006D00AE"/>
    <w:rsid w:val="006E1A1A"/>
    <w:rsid w:val="00743217"/>
    <w:rsid w:val="007436AA"/>
    <w:rsid w:val="007563B2"/>
    <w:rsid w:val="00761DC9"/>
    <w:rsid w:val="00767FF4"/>
    <w:rsid w:val="007813E9"/>
    <w:rsid w:val="007A50DA"/>
    <w:rsid w:val="007E1784"/>
    <w:rsid w:val="00807651"/>
    <w:rsid w:val="00842110"/>
    <w:rsid w:val="00892C45"/>
    <w:rsid w:val="00896385"/>
    <w:rsid w:val="008B1234"/>
    <w:rsid w:val="008F1BC3"/>
    <w:rsid w:val="00920024"/>
    <w:rsid w:val="00984D1B"/>
    <w:rsid w:val="009869C2"/>
    <w:rsid w:val="009B57CB"/>
    <w:rsid w:val="009E50BE"/>
    <w:rsid w:val="009E7706"/>
    <w:rsid w:val="009E77B1"/>
    <w:rsid w:val="009F68CD"/>
    <w:rsid w:val="00A07C33"/>
    <w:rsid w:val="00A479EC"/>
    <w:rsid w:val="00A51329"/>
    <w:rsid w:val="00A62EE8"/>
    <w:rsid w:val="00A7165F"/>
    <w:rsid w:val="00A834C7"/>
    <w:rsid w:val="00AA69A7"/>
    <w:rsid w:val="00AB4E59"/>
    <w:rsid w:val="00AD459B"/>
    <w:rsid w:val="00AF55DB"/>
    <w:rsid w:val="00AF710D"/>
    <w:rsid w:val="00B03686"/>
    <w:rsid w:val="00B2455A"/>
    <w:rsid w:val="00B26257"/>
    <w:rsid w:val="00B63807"/>
    <w:rsid w:val="00B76CDA"/>
    <w:rsid w:val="00B77748"/>
    <w:rsid w:val="00B94085"/>
    <w:rsid w:val="00BA4839"/>
    <w:rsid w:val="00BA5D40"/>
    <w:rsid w:val="00BB10E6"/>
    <w:rsid w:val="00BB2A1E"/>
    <w:rsid w:val="00BC2AE6"/>
    <w:rsid w:val="00BF00AD"/>
    <w:rsid w:val="00C11BD3"/>
    <w:rsid w:val="00C30E28"/>
    <w:rsid w:val="00C41AEA"/>
    <w:rsid w:val="00C609F5"/>
    <w:rsid w:val="00CB487E"/>
    <w:rsid w:val="00CC04E0"/>
    <w:rsid w:val="00CC1FEB"/>
    <w:rsid w:val="00CF724B"/>
    <w:rsid w:val="00D25CEF"/>
    <w:rsid w:val="00D270D4"/>
    <w:rsid w:val="00D621A2"/>
    <w:rsid w:val="00D673B8"/>
    <w:rsid w:val="00DA3D06"/>
    <w:rsid w:val="00DF3B6E"/>
    <w:rsid w:val="00E31198"/>
    <w:rsid w:val="00E52CCD"/>
    <w:rsid w:val="00E64270"/>
    <w:rsid w:val="00EB14CC"/>
    <w:rsid w:val="00EB4DD9"/>
    <w:rsid w:val="00EB563A"/>
    <w:rsid w:val="00EE70BE"/>
    <w:rsid w:val="00F04589"/>
    <w:rsid w:val="00FA3C1C"/>
    <w:rsid w:val="00FD26E5"/>
    <w:rsid w:val="00FD6BD3"/>
    <w:rsid w:val="00FE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C0ACF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36AA"/>
    <w:rPr>
      <w:sz w:val="24"/>
      <w:szCs w:val="28"/>
    </w:rPr>
  </w:style>
  <w:style w:type="paragraph" w:styleId="Heading1">
    <w:name w:val="heading 1"/>
    <w:basedOn w:val="Normal"/>
    <w:next w:val="Normal"/>
    <w:qFormat/>
    <w:rsid w:val="007436AA"/>
    <w:pPr>
      <w:keepNext/>
      <w:outlineLvl w:val="0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dent12">
    <w:name w:val="Indent 1/2&quot;"/>
    <w:basedOn w:val="Normal"/>
    <w:qFormat/>
    <w:rsid w:val="007436AA"/>
    <w:pPr>
      <w:ind w:left="720" w:right="720"/>
    </w:pPr>
  </w:style>
  <w:style w:type="paragraph" w:customStyle="1" w:styleId="LegalOutline">
    <w:name w:val="Legal Outline"/>
    <w:basedOn w:val="ListParagraph"/>
    <w:autoRedefine/>
    <w:qFormat/>
    <w:rsid w:val="007436AA"/>
    <w:pPr>
      <w:numPr>
        <w:numId w:val="3"/>
      </w:numPr>
    </w:pPr>
    <w:rPr>
      <w:b/>
    </w:rPr>
  </w:style>
  <w:style w:type="paragraph" w:styleId="ListParagraph">
    <w:name w:val="List Paragraph"/>
    <w:basedOn w:val="Normal"/>
    <w:qFormat/>
    <w:rsid w:val="007436AA"/>
    <w:pPr>
      <w:ind w:left="720"/>
      <w:contextualSpacing/>
    </w:pPr>
  </w:style>
  <w:style w:type="paragraph" w:customStyle="1" w:styleId="Outlining">
    <w:name w:val="Outlining"/>
    <w:basedOn w:val="ListParagraph"/>
    <w:qFormat/>
    <w:rsid w:val="007436AA"/>
    <w:pPr>
      <w:numPr>
        <w:numId w:val="2"/>
      </w:numPr>
    </w:pPr>
  </w:style>
  <w:style w:type="paragraph" w:customStyle="1" w:styleId="Paragraph">
    <w:name w:val="Paragraph"/>
    <w:basedOn w:val="Normal"/>
    <w:qFormat/>
    <w:rsid w:val="007436AA"/>
    <w:pPr>
      <w:spacing w:line="480" w:lineRule="auto"/>
      <w:ind w:firstLine="720"/>
    </w:pPr>
  </w:style>
  <w:style w:type="paragraph" w:customStyle="1" w:styleId="Complaint">
    <w:name w:val="Complaint"/>
    <w:basedOn w:val="Normal"/>
    <w:qFormat/>
    <w:rsid w:val="007436AA"/>
    <w:pPr>
      <w:widowControl w:val="0"/>
      <w:numPr>
        <w:numId w:val="4"/>
      </w:numPr>
      <w:spacing w:line="480" w:lineRule="auto"/>
    </w:pPr>
    <w:rPr>
      <w:szCs w:val="24"/>
    </w:rPr>
  </w:style>
  <w:style w:type="paragraph" w:styleId="Header">
    <w:name w:val="header"/>
    <w:basedOn w:val="Normal"/>
    <w:unhideWhenUsed/>
    <w:rsid w:val="007436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semiHidden/>
    <w:rsid w:val="007436AA"/>
    <w:rPr>
      <w:szCs w:val="28"/>
    </w:rPr>
  </w:style>
  <w:style w:type="paragraph" w:styleId="Footer">
    <w:name w:val="footer"/>
    <w:basedOn w:val="Normal"/>
    <w:semiHidden/>
    <w:unhideWhenUsed/>
    <w:rsid w:val="007436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semiHidden/>
    <w:rsid w:val="007436AA"/>
    <w:rPr>
      <w:szCs w:val="28"/>
    </w:rPr>
  </w:style>
  <w:style w:type="paragraph" w:styleId="BodyText">
    <w:name w:val="Body Text"/>
    <w:basedOn w:val="Normal"/>
    <w:semiHidden/>
    <w:rsid w:val="007436AA"/>
    <w:rPr>
      <w:b/>
      <w:bCs/>
      <w:u w:val="single"/>
    </w:rPr>
  </w:style>
  <w:style w:type="character" w:styleId="Hyperlink">
    <w:name w:val="Hyperlink"/>
    <w:basedOn w:val="DefaultParagraphFont"/>
    <w:uiPriority w:val="99"/>
    <w:semiHidden/>
    <w:rsid w:val="007436AA"/>
    <w:rPr>
      <w:color w:val="0000FF"/>
      <w:u w:val="single"/>
    </w:rPr>
  </w:style>
  <w:style w:type="paragraph" w:customStyle="1" w:styleId="BriefParagraph">
    <w:name w:val="Brief Paragraph"/>
    <w:basedOn w:val="Normal"/>
    <w:qFormat/>
    <w:rsid w:val="007436AA"/>
    <w:pPr>
      <w:spacing w:line="408" w:lineRule="auto"/>
      <w:ind w:firstLine="720"/>
    </w:pPr>
  </w:style>
  <w:style w:type="character" w:customStyle="1" w:styleId="apple-converted-space">
    <w:name w:val="apple-converted-space"/>
    <w:basedOn w:val="DefaultParagraphFont"/>
    <w:rsid w:val="009B57CB"/>
  </w:style>
  <w:style w:type="character" w:customStyle="1" w:styleId="aqj">
    <w:name w:val="aqj"/>
    <w:basedOn w:val="DefaultParagraphFont"/>
    <w:rsid w:val="009B57CB"/>
  </w:style>
  <w:style w:type="paragraph" w:styleId="NormalWeb">
    <w:name w:val="Normal (Web)"/>
    <w:basedOn w:val="Normal"/>
    <w:uiPriority w:val="99"/>
    <w:semiHidden/>
    <w:unhideWhenUsed/>
    <w:rsid w:val="009B57CB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1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2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55230">
              <w:marLeft w:val="720"/>
              <w:marRight w:val="720"/>
              <w:marTop w:val="2"/>
              <w:marBottom w:val="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9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22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4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57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4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92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532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220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996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1870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8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0389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5061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6606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0150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2115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7481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7110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106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0751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476187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14174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4627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99971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67782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81896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5675987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63269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3608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64457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83908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833722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6720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828305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982852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69256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6498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985788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238472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794619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855802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720045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6467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922771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153040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618089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898574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924030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06345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31026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057321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70834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91266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98798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3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5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0339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057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cuments\Angora%20Postfire%20Salvage%20Project%20EA%2012Apr1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C:\Users\Owner\Documents\Angora Postfire Salvage Project EA 12Apr10.dot</Template>
  <TotalTime>0</TotalTime>
  <Pages>4</Pages>
  <Words>15</Words>
  <Characters>92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29 March 2010</vt:lpstr>
    </vt:vector>
  </TitlesOfParts>
  <Company/>
  <LinksUpToDate>false</LinksUpToDate>
  <CharactersWithSpaces>106</CharactersWithSpaces>
  <SharedDoc>false</SharedDoc>
  <HLinks>
    <vt:vector size="6" baseType="variant">
      <vt:variant>
        <vt:i4>3735649</vt:i4>
      </vt:variant>
      <vt:variant>
        <vt:i4>0</vt:i4>
      </vt:variant>
      <vt:variant>
        <vt:i4>0</vt:i4>
      </vt:variant>
      <vt:variant>
        <vt:i4>5</vt:i4>
      </vt:variant>
      <vt:variant>
        <vt:lpwstr>http://www.firelab.org/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29 March 2010</dc:title>
  <dc:creator>Owner</dc:creator>
  <cp:lastModifiedBy>Microsoft Office User</cp:lastModifiedBy>
  <cp:revision>2</cp:revision>
  <dcterms:created xsi:type="dcterms:W3CDTF">2016-01-12T03:44:00Z</dcterms:created>
  <dcterms:modified xsi:type="dcterms:W3CDTF">2016-01-12T03:44:00Z</dcterms:modified>
</cp:coreProperties>
</file>