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36D" w:rsidRDefault="006C736D" w:rsidP="006C736D">
      <w:pPr>
        <w:spacing w:after="0" w:line="240" w:lineRule="auto"/>
        <w:rPr>
          <w:rFonts w:ascii="Arial" w:hAnsi="Arial" w:cs="Arial"/>
          <w:sz w:val="24"/>
          <w:szCs w:val="24"/>
        </w:rPr>
      </w:pPr>
      <w:bookmarkStart w:id="0" w:name="_GoBack"/>
      <w:bookmarkEnd w:id="0"/>
      <w:r>
        <w:rPr>
          <w:rFonts w:ascii="Arial" w:hAnsi="Arial" w:cs="Arial"/>
          <w:noProof/>
          <w:sz w:val="24"/>
          <w:szCs w:val="24"/>
        </w:rPr>
        <w:drawing>
          <wp:inline distT="0" distB="0" distL="0" distR="0" wp14:anchorId="2974A15F" wp14:editId="7A5F881C">
            <wp:extent cx="914400" cy="92965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H_Logo.jpg"/>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914400" cy="929650"/>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0" locked="0" layoutInCell="1" allowOverlap="1" wp14:anchorId="3DF588C4" wp14:editId="0F8CA4F1">
                <wp:simplePos x="0" y="0"/>
                <wp:positionH relativeFrom="column">
                  <wp:posOffset>1097280</wp:posOffset>
                </wp:positionH>
                <wp:positionV relativeFrom="paragraph">
                  <wp:posOffset>0</wp:posOffset>
                </wp:positionV>
                <wp:extent cx="3322320" cy="1095375"/>
                <wp:effectExtent l="1905"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2320"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736D" w:rsidRDefault="006C736D" w:rsidP="006C736D">
                            <w:pPr>
                              <w:spacing w:after="0" w:line="240" w:lineRule="auto"/>
                              <w:rPr>
                                <w:rFonts w:ascii="Arial" w:hAnsi="Arial" w:cs="Arial"/>
                                <w:sz w:val="32"/>
                                <w:szCs w:val="32"/>
                              </w:rPr>
                            </w:pPr>
                            <w:r>
                              <w:rPr>
                                <w:rFonts w:ascii="Arial" w:hAnsi="Arial" w:cs="Arial"/>
                                <w:sz w:val="32"/>
                                <w:szCs w:val="32"/>
                              </w:rPr>
                              <w:t>Lefthand Fire Protection District</w:t>
                            </w:r>
                          </w:p>
                          <w:p w:rsidR="006C736D" w:rsidRDefault="006C736D" w:rsidP="006C736D">
                            <w:pPr>
                              <w:spacing w:after="0" w:line="240" w:lineRule="auto"/>
                              <w:rPr>
                                <w:rFonts w:ascii="Arial" w:hAnsi="Arial" w:cs="Arial"/>
                                <w:sz w:val="32"/>
                                <w:szCs w:val="32"/>
                              </w:rPr>
                            </w:pPr>
                            <w:r>
                              <w:rPr>
                                <w:rFonts w:ascii="Arial" w:hAnsi="Arial" w:cs="Arial"/>
                                <w:sz w:val="32"/>
                                <w:szCs w:val="32"/>
                              </w:rPr>
                              <w:t>900 Lefthand Canyon Drive</w:t>
                            </w:r>
                          </w:p>
                          <w:p w:rsidR="006C736D" w:rsidRDefault="006C736D" w:rsidP="006C736D">
                            <w:pPr>
                              <w:spacing w:after="0" w:line="240" w:lineRule="auto"/>
                              <w:rPr>
                                <w:rFonts w:ascii="Arial" w:hAnsi="Arial" w:cs="Arial"/>
                                <w:sz w:val="32"/>
                                <w:szCs w:val="32"/>
                              </w:rPr>
                            </w:pPr>
                            <w:r>
                              <w:rPr>
                                <w:rFonts w:ascii="Arial" w:hAnsi="Arial" w:cs="Arial"/>
                                <w:sz w:val="32"/>
                                <w:szCs w:val="32"/>
                              </w:rPr>
                              <w:t>Boulder, CO 80302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F588C4" id="_x0000_t202" coordsize="21600,21600" o:spt="202" path="m,l,21600r21600,l21600,xe">
                <v:stroke joinstyle="miter"/>
                <v:path gradientshapeok="t" o:connecttype="rect"/>
              </v:shapetype>
              <v:shape id="Text Box 2" o:spid="_x0000_s1026" type="#_x0000_t202" style="position:absolute;margin-left:86.4pt;margin-top:0;width:261.6pt;height:8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SbkgwIAABA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" stroked="f">
                <v:textbox>
                  <w:txbxContent>
                    <w:p w:rsidR="006C736D" w:rsidRDefault="006C736D" w:rsidP="006C736D">
                      <w:pPr>
                        <w:spacing w:after="0" w:line="240" w:lineRule="auto"/>
                        <w:rPr>
                          <w:rFonts w:ascii="Arial" w:hAnsi="Arial" w:cs="Arial"/>
                          <w:sz w:val="32"/>
                          <w:szCs w:val="32"/>
                        </w:rPr>
                      </w:pPr>
                      <w:r>
                        <w:rPr>
                          <w:rFonts w:ascii="Arial" w:hAnsi="Arial" w:cs="Arial"/>
                          <w:sz w:val="32"/>
                          <w:szCs w:val="32"/>
                        </w:rPr>
                        <w:t>Lefthand Fire Protection District</w:t>
                      </w:r>
                    </w:p>
                    <w:p w:rsidR="006C736D" w:rsidRDefault="006C736D" w:rsidP="006C736D">
                      <w:pPr>
                        <w:spacing w:after="0" w:line="240" w:lineRule="auto"/>
                        <w:rPr>
                          <w:rFonts w:ascii="Arial" w:hAnsi="Arial" w:cs="Arial"/>
                          <w:sz w:val="32"/>
                          <w:szCs w:val="32"/>
                        </w:rPr>
                      </w:pPr>
                      <w:r>
                        <w:rPr>
                          <w:rFonts w:ascii="Arial" w:hAnsi="Arial" w:cs="Arial"/>
                          <w:sz w:val="32"/>
                          <w:szCs w:val="32"/>
                        </w:rPr>
                        <w:t>900 Lefthand Canyon Drive</w:t>
                      </w:r>
                    </w:p>
                    <w:p w:rsidR="006C736D" w:rsidRDefault="006C736D" w:rsidP="006C736D">
                      <w:pPr>
                        <w:spacing w:after="0" w:line="240" w:lineRule="auto"/>
                        <w:rPr>
                          <w:rFonts w:ascii="Arial" w:hAnsi="Arial" w:cs="Arial"/>
                          <w:sz w:val="32"/>
                          <w:szCs w:val="32"/>
                        </w:rPr>
                      </w:pPr>
                      <w:r>
                        <w:rPr>
                          <w:rFonts w:ascii="Arial" w:hAnsi="Arial" w:cs="Arial"/>
                          <w:sz w:val="32"/>
                          <w:szCs w:val="32"/>
                        </w:rPr>
                        <w:t>Boulder, CO 80302</w:t>
                      </w:r>
                    </w:p>
                  </w:txbxContent>
                </v:textbox>
              </v:shape>
            </w:pict>
          </mc:Fallback>
        </mc:AlternateContent>
      </w:r>
    </w:p>
    <w:p w:rsidR="006C736D" w:rsidRDefault="006C736D" w:rsidP="006C736D">
      <w:pPr>
        <w:spacing w:after="0" w:line="240" w:lineRule="auto"/>
        <w:rPr>
          <w:rFonts w:ascii="Arial" w:hAnsi="Arial" w:cs="Arial"/>
          <w:sz w:val="24"/>
          <w:szCs w:val="24"/>
        </w:rPr>
      </w:pPr>
    </w:p>
    <w:p w:rsidR="006356D4" w:rsidRDefault="006A7574">
      <w:r>
        <w:t>December 30, 2015</w:t>
      </w:r>
    </w:p>
    <w:p w:rsidR="009153E5" w:rsidRDefault="009153E5">
      <w:r>
        <w:t>To whom it may concern-</w:t>
      </w:r>
      <w:r>
        <w:br/>
        <w:t>Lefthand FPD engages in fuels reduction mitigation on private properties within the district. Our district borders the Arapaho-Roosevelt NF and we have been adjacent to fuels reduction projects conducted by the forest. We appreciate the efforts that have been conducted adjacent to our communities, the reduction of fuels helps to ensure the safety of both the firefighters and the adjacent property. The good neighbor policy is valuable for both the adjacent district and the forest. We support the forest’s efforts in fuels reduction, especially</w:t>
      </w:r>
      <w:r w:rsidR="00DB0783">
        <w:t xml:space="preserve"> where it supports a neighboring community’s mitigation plan. The Forsythe II fuels reduction project will be valuable both for the forest and the neighboring area.</w:t>
      </w:r>
    </w:p>
    <w:p w:rsidR="00DB0783" w:rsidRDefault="00DB0783"/>
    <w:p w:rsidR="00DB0783" w:rsidRDefault="00DB0783">
      <w:r>
        <w:t>Sincerely,</w:t>
      </w:r>
      <w:r>
        <w:br/>
        <w:t>/s/ Chris O’Brien</w:t>
      </w:r>
      <w:r>
        <w:br/>
        <w:t>Chris O’Brien</w:t>
      </w:r>
      <w:r>
        <w:br/>
        <w:t>Deputy Chief, Lefthand FPD, NREMT-P, EFO</w:t>
      </w:r>
    </w:p>
    <w:sectPr w:rsidR="00DB07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3A1"/>
    <w:rsid w:val="00002C44"/>
    <w:rsid w:val="00020ED5"/>
    <w:rsid w:val="001004FB"/>
    <w:rsid w:val="00211947"/>
    <w:rsid w:val="00273252"/>
    <w:rsid w:val="00363F9A"/>
    <w:rsid w:val="00535B56"/>
    <w:rsid w:val="006356D4"/>
    <w:rsid w:val="006A7574"/>
    <w:rsid w:val="006C736D"/>
    <w:rsid w:val="00775F56"/>
    <w:rsid w:val="009153E5"/>
    <w:rsid w:val="00A031A7"/>
    <w:rsid w:val="00A43A8B"/>
    <w:rsid w:val="00AC4690"/>
    <w:rsid w:val="00C063A1"/>
    <w:rsid w:val="00DB0783"/>
    <w:rsid w:val="00E01532"/>
    <w:rsid w:val="00E71016"/>
    <w:rsid w:val="00F72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43224"/>
  <w15:docId w15:val="{80EB8C81-93CB-4B37-B818-E01696919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7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8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narmstrong\AppData\Local\Microsoft\Windows\Temporary%20Internet%20Files\Content.Outlook\8OOD924W\Forsythe%20II%20Suppor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Forsythe II Support Letter.dotx</Template>
  <TotalTime>3</TotalTime>
  <Pages>1</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USDA Forest Service</dc:creator>
  <cp:lastModifiedBy>Armstrong, Cambria N -FS</cp:lastModifiedBy>
  <cp:revision>1</cp:revision>
  <cp:lastPrinted>2015-04-27T17:31:00Z</cp:lastPrinted>
  <dcterms:created xsi:type="dcterms:W3CDTF">2016-02-11T16:15:00Z</dcterms:created>
  <dcterms:modified xsi:type="dcterms:W3CDTF">2016-02-11T16:18:00Z</dcterms:modified>
</cp:coreProperties>
</file>